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E1B11" w14:textId="77777777" w:rsidR="00BA4E95" w:rsidRPr="00AF32D2"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4B2780C" wp14:editId="3D3064AB">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20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k4QklNBAwAAAAADvwAAAABAAAAcQAAAKAAAAFUAADUgAAADuA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a9/DD9m/wD6WV99Htv4/wCQcV/cfav2mdPeT3XE&#10;8Hd4+7wPiF+F+B8WtiQduReZ5iShRnrlg7U2tyJr2W08J+YvyH/Z34zdbVLF9/7mrzUpp7pL+xDd&#10;JP8ArbV4nufy7+Pf7Q/JqarY5oo/e2+TjBrbF/257Ytf1dz8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B+g5/p7Ps3/APSbvsppe7vk/FfRe5n3UWuO9x77WIe3e4/2xowS1vanhmJH&#10;/Lnqz2ueUg6leSVGGsQ0/KH5sfIf74+Rvt9Es08FOteTsePdf3NKH+Z9T9W/lR8e/uf44ufdHF3O&#10;asfmq1lVL703P/P+h//R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3i/jj+0rkPvZ+8T2&#10;c9hkgtN4py3PL5J7n36xkjPE+1/iZHMeZzm1GQYZbVdBxlOX0Fu1XHxzzPy/v0Pjfx/kd0bXuRjt&#10;rXnZLSGnik/U1/Viz0vxDsM/knyDj9rw/blLdY14Vx1nr4Nr0p/1pI/UV4zjeP4XjeP4fiKVXjeK&#10;4mjU43jOOowR1qXH8fRgWrSpU60QCRxRRoscaKAFUAAaDPxPOc7JuyxuUpNtt6tt6tv6s/a0IQrg&#10;q60lGKSSXRJaJL6I/9L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3J/6aL7N//LZfb95t&#10;93nlvFdjy/7gL0nint9JZh22eP8AaLwzlHhu3a7No6LzfOxTNKjKQ8PHUpkJWTPzP+cnyH+N7tV2&#10;CiWa+It1mOjtmtF/mQa++ck+h+lvyc+PfwXare/3xxZy3trz1VUHq/8APmnnzUItdT05Z8XPs5//&#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GwP2qfb15Z91v3Fe0P28+FrInOe6XmnGeOvfS&#10;FrCcDwQLch5X5TZhXq0HFcXDc5GcDqY4WA1JAzk987tR2LtHI7tyfw0Qcsf1pdIxX1lJqK+rOr2P&#10;tN/fO78ftPG/FfNRz/Vj1lL7IxTk/oj9U7219vPFPaT288G9rfBOMj4bwv268S8f8J8V4qPQijwH&#10;jPFxcPxVdnAG9xDCnckI1dtWbqTn4e5nLv5/Lt53KlusulKcn5yk23+tn7f4fEo4HEq4PFjtrpjG&#10;EV5Rikl+pF7ZWLJ//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B7Cf9MP9m+yH3W++DzDi&#10;vmn+q9l/Zl7cHpEjQ8n7neV0hMP8zihw9W1EdRt5OAnQsM/P350/Icuj41x5dMXXY+9Vxf8A5U2n&#10;/kM+/wD5L/HsK/5LyI9c005+52SX/kwTX+Wj1+Z8APvwwD//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PT//AKZ77N//AC4/vv5394Xl3Fd7xP2HpTeF&#10;+3EtqHdWve7PmXFFOY5Cq7AqzcLwMziRCAVk5OrKh3R9Piv5y/If4PtdXx/jy/ecp77MdVVB6J/2&#10;5r9EJJ9T7T+Tfx7+M7nb8g5Ec18VbK8+Ns1q1/Yg/wBM4tdD3DZ+aT9KDAGAf//X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FQ4nieT57leM4PhaFrlOZ5nkKXE8TxlGF7N7keT5GytOhQp14gWklm&#10;ldI40UEsxAHU5pZZCqErbGoxim230SWrb+iRtXXO2caq05Sk0kl1beiS+rZ+o7/Hd9pvGfZR9oHs&#10;37BQQ1f+5eB8ej533J5Gr23Xmfc/yk/3rza59Un/ADoobcpoUpGOv0leunooGfib5b36fyT5ByO6&#10;vOyUttafhXHSCx4Npbn/AJTZ+1/iXYofHOwcftaS3xjusa8bJazefFJ+lf5KRuxnmz0gwBgH/9D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d+3+nj+zf8A9KL+9GD3n8o4r6z21+1apx/uBO1iHuUu&#10;R91OUmlq+1nFEtp89SaC5z6upOyTjoVcbZhr8s/Nn5D/AHR8cfbqJYu5zdf1VSw7X96ah9k35H1L&#10;8pvj397/ACJdxujmngpT+jteVUvuac/tgvM/QPz8pH6rGAMAYB//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ln/AA2/Zv8A+kY/Yz7aeJ89xX9u90/c6Ie8Pu0J4e1fqeUeZUYJOL8YuB9WRuF4&#10;mOhxs0O4oLUVmVNO82v43/MP5D/tF8muvqlmij91V5OMG8yX9uW6SfXa4rwP2N+Xvx7/AGd+M00W&#10;xxfd+9t81KaWIv8AsR2xa/rKT8TtSzw57cYAwBgH/9L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2z+FT7N//Sxfvp9u+L8g4r+4e1fs20XvN7o9+Hucfe43xPkIW8X8Vtbx25By3MvSrT1mYNJTW46g&#10;9ptPBfmP8h/2e+MXTqli/kfua/NOSe6S/swy0/CW3zPeflz8e/2g+TUwtjmjj/vrPJqLW2L/ALU8&#10;Jrxju8j9JnPx4fsEYAwBgDAP/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P0Kv9Pt9m/wD6TP8A&#10;ZLxnul5PxX0Xud90lnjvc/mGsQdu/wAf7cwVZK/tRwbswB7clGexzig9QeTKN1jGn5O/Nb5D/fPy&#10;SXBolmjg5rXk7M/vZf8AGSh/mZ8T9X/lT8e/ub43HnXRxdzsWPzVf/NR/Q3P/Px4He3nzA+nDAGA&#10;MAYB/9T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G9v8a32jXvva+8n2e9i2rWZPDrnNjy33VvV+4n9&#10;s9rfEGXlvLmazF1gkvRrHxFObQhbdyvqNDnl/mPf4/G/j3I7nn94lsqXnbPSGnjt/G1/Viz0/wAO&#10;7DL5J8h4/bMfu291r8q4az+zP4U/60kfqG0KFHiqNLi+Mp1uP43jalahx9ClBHVp0aNOFa9SnUrQ&#10;hUjiijVUjRAAqgAAAZ+KZSlOTnNttvLb1bb6tvzZ+1IQjCKhBJJLCS0SS6JfRE3mpsMAYAwBgH//&#10;1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e6D/AE0/2b/+Wr+3PzH7tfLeK7Hmf3Ecg3AeCPag22+N&#10;9n/C+SkrNarmQLJGOb5uOzNKhBWWCjQnQlXGfmX84/kP8d3evsPHlmviLdPHR2zWcf5kMJeTlNPo&#10;fpj8nPj38D2izv18cWct7YZ6qqD6/wCfPLfmoxaPTLnxk+yjAGAMAYAwD//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2K+0r7dfKfuz+5D2e+3fw8Sxct7oeZ8dwVvkooe/wD9v+Nw7uT8w8pmi/zR8XxU&#10;FzkJF/zLCVGpIGcjv3d6Ow9n5Hd+R+GiDkl/Wl0hH/Ok1H7zrdh7Rf33vHH7Tx/xXzUW/wCrHrOX&#10;+bFOX3H6pXt54F4r7V+BeFe2fg3Fw8J4Z7feK8B4X4pxEH/K43x7xni4uH4imrdNxjghRS56sdWP&#10;UnPw9y+VfzuVZzeTLdZbKU5PzlJtt/pZ+3+JxaODxa+Hxo7a6oxhFeUYpJL9CLxyuWBgDAGAMAYB&#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Lf6Yj7N/pOM91fvg8w4rSflWt+zHs09uHqvHVZoeS9z&#10;fKqQk1BE1hKPEVrEejKYORhJKuwz8+fnT8h3To+NceWkcXXY83lVxf2LdNr6wfgfoL8l/j22F/yX&#10;kR1lmmnPksOyS+17YJ/Sa8T1358CPvYwBgDAGAMAYB//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GQfa&#10;f2x8v96vc72/9ovAeOblfNfcvzDx7wjxigNwjm5nyTk4+KpNZlUN24I3lEliYjbHGryNoqk5U5/N&#10;4/beFb3DlPbXTCU5P6RWXj66aLxeha4PC5HcebVwOKt1l04wivrJ4Wfp5vwWp+ql9tHsN4j9r/sF&#10;7Tfb/wCCxqPGvarwriPFa1vsrXm5nkK0Pf5/yS7ChKizynISWuRtbTp3p3I6Z+He8905Heu63915&#10;X475uTXkn+GK+kY4ivokfuDs3a+P2XtVHauL+CiCjnza/FJ/WUsyf1bM5ZzDpjAGAMAYAwBgH//R&#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eo3/TM/Zv/wCXA97PcD7yfLuK7vjHshUseAe2UtmHdBd91PMO&#10;J08j5SpIwKl+G4CcwyKwBD8rBIh3RHT4l+c3yH+F7bV8d48vXyXvsx4VQfpT/tzWf/RteJ9r/Jr4&#10;9/Fdyt+Q3x9HGWyv62zXqa/sQeP/AEifge3jPzYfpIYAwBgDAGAMAYB//9L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9Af+nb+zf/0oX7yv/L5eU8V9X7b/AGr0qHmytZg30uS9&#10;2eaeap7Z8d840LUGhu88HjbWKajVDjbMNflP5t/If7p+O/3ZRLF3Obh9VUsOx/52VD6qUvI+qflL&#10;8e/vb5D/AHnfHNPBSnr0dryq1/m4c/o4x8z9ALPyqfqkYAwBgDAGAMAYAwD/1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9AJIABJJ0AHUkn0AGYB+l//AA9fZwPst+xz2x8I5zi/7d7o+4cA93fd0TQ9q9X8x8zp&#10;QTVfHLgYblfheLiocTLHuKd+CeVNO6dfxt+YHyH/AGj+TX8mqWaKf3VXlsg3mS/tycpL6NLwP2R+&#10;X/x7/Zz41TxrY4vt/e2+e+aWIv8AsR2x+1N+J2i54k9qMAYAwBgDAGAMAYB//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vX8I/2b/+lgffV7fweQ8V/cPav2QMPvR7l/UQ9zj78Hi/IRHw3xWz3B25P7pzTU0n&#10;rMdZaUV0gERtp4D8yfkP+z/xi10yxfyf3Nfmtye+S/swzh+EnHzPfflv8e/2g+TVK6OaON++s8nt&#10;a2Rf9qeMrxipeR+kXn4+P1+MAYAwBgDAGAMAYAwD/9b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fob/wAfZv/&#10;AOkw/ZBwvuN5NxX0Puh90NjjvdfyFrEPbvcf4F9I8HtN4/Ix0Jj/ALdNNzQVlDJJycsbf8safkz8&#10;1fkP99fJZcOmWaOFmqPk55/ey/4yUPqoJ+J+sfyr+Pf3L8ajy7o4v5uLZeahj91H/itz+jm14Hed&#10;nzI+mDAGAMAYAwBgDAGAMA//1/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35/jK+0O397n3ne0HsjPUsT+ENy//&#10;AHt7tW4O4i8f7W+HSR8n5SkliL5oX5H9jhaswB2WbsBI01zy3zPv8fjfx3kdyTxZjZUvO2ekft26&#10;za/qxZ6n4Z2CXyT5Fx+2tZqzvtflVDWX2btIJ/1pI/UDp06nHVKvH0KtelRo1oKdKlUhjr1alStE&#10;Ia1WtXiASOONFVERQAoAAAAz8UylKcnOby3q2+rb8WftOMYwioQWEtEl0SXgiZzBkYAwBgDAGAMA&#10;YAwBgH//0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13+mt+zf/wAtJ9tPlf3WeW8V9P5v9x/If2zwx7UO23xn&#10;s94ZflqVJoe4A8X965hbdqVdNs1erx8ykhhn5j/OP5D/AB/ea+xceWauGszx0ds0m/t2Qwvo5TR+&#10;m/yd+PfwHZrO+XxxZzHiGeqqg2l9m+eX9VGDPSvnxs+xDAGAMAYAwBgDAGAMAYB//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yf2f/AG3+T/dz9y/s79u3iYniv+5nmNDiOT5OvF3j494pUVuW808okj0IK8ZxNe5d&#10;KkfMYgnqwzjfIO8Udg7NyO739KYNpf1pPSEf86TS+87HYOz3d+7zx+00dbppN/1YrWcv82Kb+4/V&#10;G8C8H8Y9svB/DvbnwnioOD8O8C8Y4Hw7xXhqw0r8X4941xcXD8PQi/ERV4Y01PU6anqc/D/K5N/N&#10;5NnM5Mt1lspTk34yk22/vbP29xeNTwuNXw+NHbXVGMIpeEYpJL7ki7MgJxgDAGAMAYAwBgDAGAMA&#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Hsk/0xP2b/ANt8f91Pvf8AMOK0t+Rvb9m/ZqS3B1TguNtRch7l+VUe&#10;4CCtm7HS4ivYjKuhqcjCdVlIz88/nT8h320fGuPLSGLrsf1mmq4v7FmbX+VB+B+hPyX+PbKr/kvI&#10;jrPNVWf6qadkl9rxBNf1ZrxPXDnwU+8jAGAMAYAwBgDAGAMAYAwD/9P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PU1/plfs3/wC+feH3E+8/y7iu7457NVbPtx7WTWYd0Nr3O8t4&#10;kN5ZzFOQ9O5w/A2FqsCNCeWRlO6I6fEPzm+Q/wAN2+n47x5evkP3LceFcX6U/wC3NZ/9H9T7b+TP&#10;x7+J7hd8ivj6OOnXV9bJL1Nf2IPH/pPoe2vPzcfpAYAwBgDAGAMAYAwBgDAGAMA//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B6Ef8ATpfZx/5f77w7Hv55VxX1Xtz9rFGl5XVazDvp8n7ueQd6n7d0&#10;l3gBm45Yb3Ob42JhnqU942zDX5P+bnyH+6vj67VRLF3Obi/NVRw7H/nZjD6qUvI+r/lJ8e/vX5A+&#10;6XxzTwUpa9HbLKrX+biU/o4x8z36Z+Vz9TDAGAMAYAwBgDAGAMAYAwBgDAP/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D&#10;6qszBVBZmIVVUEszE6AAD1JzAP0zP4h/s5H2U/Y97W+3vNcWOO9zvOK//l2feASQ9q7D515rTgsD&#10;x+6CNQ/CcbFQ4aRQxUy1pZF/5p1/Gnz75D/tJ8lv5dcs0VfuqvLZBv1L+3LdP7JJeB+yvgPx7/Zz&#10;41RxLI4ut/e2+e+aXpf9iKjD7Yt+J2cZ4s9mMAYAwBgDAGAMAYAwBgDAGAMA/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h/4O/s3/8ASu/vq8Em8i4r+4e1XsMK/vR7jfUQd3juQl8c5CMeCeKWe4DFJ/cuaNV56snSajXu&#10;jQhTnz78y/kP9wfGLVTLF/K/c146rcvXLz9MM4fhJxPoH5a/Hv7/APk1Tujmji/vrPJ7X6I+Xqnj&#10;K8YqR+j9n5AP16MAYAwBgDAGAMAYAwBgDAGAMAYB/9H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RF/gK+zf8A9Jb+x3x7&#10;zryXivofdL7nJuP93PKWsQdrkOP8MnpND7U+NzMwVtkXFyvyxjkUPFY5KxG36Bp+SfzT+Q/338mn&#10;xaZZo4Wao+Tnn97L75Lb9VBM/Wf5W/Hv7k+NQ5V0cX83FsvNQx+6j90Xu+jm0d4GfNT6UMAYAwBg&#10;DAGAMAYAwBgDAGAMA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dgn8Xv2g2fvb+9L2i9mLdKez4HW5Q+e+7liIOI6nt&#10;f4ZNFyPkdaaaP5ojykhrcJXlAOye7ExGgOeT+a/IF8b+OcjuMXi1rZV9bJ6Rf126za8os9X8K7BL&#10;5J8i4/bpLNSe+36Vw1l9m7SCfnJH6fVatWpVq9OnXgqVKkEVarVrRJBWrVoIxFBXrwRAKiIoCoig&#10;AAAAaZ+LJScm5SeW9W34n7RjFRSjFYS0SXgR8wZGAMAYAwBgDAGAMAYAwBgDAGAMA//T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Hu7/ANNp9m//AJZ37X/Jfuk8s4r6fzr7leRWDxRrUO23xns94bdmpcS8Qk+eL+88p9bekAG2&#10;atDx0o1G05+YPzh+Q/3h3qHZKJZq4a9WOjtmk39uyOI/RuaP07+T3x7+7+yz73fHFvMfpz1VUG0v&#10;s3yzL6pQZ6Ss+PH2AYAwBgDAGAMAYAwBgDAGAMAYAwBg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Zv7Nftp8l+7/7nfZv&#10;7dfF/qILHuR5hS47muVrRCV/HPDePRuZ838nKuCp/t3E17ltEfQSOixg7nGcX5F3mn4/2Xkd3v6U&#10;wbS/rTekI/50ml9E8+B2fj3Zru/964/aKNHdNJv+rBazl/mxTf1ax4n6ofhPhvjXt14b4n7f+GcV&#10;X4LxDwbxrg/EPFuFqAirxHjvjfGRcPwvG1wxJ2QVoY411JOg6nXPxByeRdzORZy+TLdZbKU5N9XK&#10;Tbb+9s/b3G49PE49fF48dtdUYwil0UYpJL7ksFz5ATDAGAMAYAwBgDAGAMAYAwBgDAGAMA//1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9mX+mK+zf+y+Je6X3veX8Vtv+YyW/Z72cktQ/Mni/D3or3uR5PSLgqy3OShqcTBMm10N&#10;C9GdUmOv53/Oj5D7l9Hxrjy0rxbbj+s1iuL+yLcmuj3Rfgfob8mPj3t8e/5JyI62Zqqz/VTzZJfb&#10;JKKfhtkvE9aefBz7uMAYAwBgDAGAMAYAwBgDAGAMAYAwBgH/1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6qP9Ml9m/8A3j7qe5H3p+XcV3OB9pq1r2w9p5rUGsVj3G8p4tZfNecpSMOknFcH&#10;Yjo6g6H+6tp80XT4d+c/yH+H4NPxzjy9d+LLcf8A3uL9EX/ams/+j+p9v/Jn49/Ec675HfH00J11&#10;f9JJeuS/sweP/SfQ9rufnA/RwwBgDAGAMAYAwBgDAGAMAYAwBgDAGAMA/9D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D3+nK+zf/wAvx93l/wC4byvivqvbv7W+PqeQca1qHfT5T3g8mSej4JVQSABzxcEV&#10;/mi8bFoLMFAsNsy6/Jfze+Q/3X2Bdpoli7nNxeOqqjhzf+c9sPqnLyPrP5RfHv707++7XxzTwUpL&#10;PR2yyoL/ADVun9Go+Z758/LJ+pBgDAGAMAYAwBgDAGAMAYAwBgDAGAMAYAwD/9L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yRGkZURW&#10;d3YIiICzOzHRVVR1JJ6ADMdNWOuiP02P4lPs6T7J/sh9qvbPl+NXj/cvyyofdT3hLxCO4vuF5tUg&#10;tWeEuaa6vwtCOhwZKkqxptIP+Ydfxl88+Q/7SfJb+bXLNNb9qry9uDaTX9uW6f8AnY8D9mfA/j/+&#10;znxqjhWRxdYvdt8/cmk2n/Yjth/m58Tsrzxp7EYAwBgDAGAMAYAwBgDAGAMAYAwBgDAGAMA//9P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3K/wX/Zv/wCla/fT4VyXkfFfX+1f2+LV95/P/qIe5x/IcjwXIIvt34rYLaxub3MiCxNWkBWa&#10;lUuoRprnzz8zfkP9w/GLIUyxfy80w80pL95L/NhlJ+EpRPoX5Z/Hv7++TVzujmjiYun5Nxf7uP8A&#10;nTw2vGMZH6OGfkI/XYwBgDAGAMAYAwBgDAGAMAYAwBgDAGAMAYAwD//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op/wAC32b/APpK&#10;32NeMeW+S8V9B7p/crLR94PMDYh7fIcf4teo9v2t8ZnLAOFr8TJ/cnhkUPDZ5G1G36Rn5H/NH5D/&#10;AH58mnRTLNHDzVDyck/3svvl6c+MYRZ+tfyu+Pf3H8ZhyLo4v5mLZ+ai1+7j90fVjwlOSO7LPm59&#10;IGAMAYAwBgDAGAMAYAwBgDAGAMAYAwBgDAGAf//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OxD+LD7Pp/vc+9b2l9n79CW37e8XyB9xf&#10;d+ZUcwV/bHwqxFe5yjZkj6x/3aw9PgopADsluxseinTyPzj5Avjfxu/uEHi6S9ur/pJ5UWv7KzNr&#10;yiz1nwj4+/knyOjt8lmqL9y3/o4Ycl/nPEF9ZI/TwgggqwQ1q0MVetXijgr14I0igggiQRxQwxRg&#10;KqKoCqqgAAaDPxc25Nyk8tn7QSUVhaJEXMGRgDAGAMAYAwBgDAGAMAYAwBgDAGAMAYAwBgH/1v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3k/6br7N/8Ayy32rc99zflnFfTee/c3yMUvjbWoNlzi/Z3w+1NR8cWISjfF/eORa9ychU7J6q8d&#10;J12qc/L35wfIf7y75DstEs1cJerHR2zScvt2R2x+kt6P0/8AlB8e/u7scu9XxxbzX6c9VVBtR+zf&#10;LdL6x2M9HmfID68MAYAwBgDAGAMAYAwBgDAGAMAYAwBgDAGAMAYB/9f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7P/8ATGfZv/294L7n/e35fxWzlPPprftH7Py2odHi8N4HkI7fuH5JSZwQyX+WgrcXFIu1&#10;0PG20OqTdfzr+dHyH3uVR8b48vTVi23H9eSxXF/2Ytyfnvi/A/RH5MfHva41/wAk5EfVbmqrP9SL&#10;zZJf2pJRX9iXgz1jZ8JPuowBgDAGAMAYAwBgDAGAMAYAwBgDAGAMAYAwBgDAP//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1bf6Y77N/wDur3J9zPvY8u4rfw3tjXt+1PtHLZh1jn8+8l4xJ/PfIKTnQiTj&#10;OFsQccrDVXHKzD9cPT4Z+dHyH2OHT8b48vVdi23H9SL9EX/amnL/ADF5n3L8mPj3v8y75HyI+mnN&#10;VX9uS9cl/Zg1H/Pfke0/PzkfosYAwBgDAGAMAYAwBgDAGAMAYAwBgDAGAMAYAwBgDAP/0/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s/04f2b/8Al8fuz5b7kPLOK+p9vvtf4+vynCtag3U+V94fK4J6Ph8MYlG2T+01&#10;Ev8ALs0bboLKce5AEinPkX5v/If7s7DHs9EsW814eOqqjhz/AOM9sPrFz8j63+UPx7+8++y7xfHN&#10;XCWVno7ZZUP+Kt0/pJQ8z3s5+XD9RDAGAMAYAwBgDAGAMAYAwBgDAGAMAYAwBgDAGAMAYAwD/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JFFJP&#10;JHDDG800zpFFFEjSSSySNsjjjjTUszEgAAak5htJZYSbeEfpxfxQ/Z5H9kv2S+1HtVyfHJR9x/Ia&#10;R9zfeFzGqWn9yPNasNzkuKtsoG5uHpx0uDVh0ZaYf1ck/jD518hfyT5JfzoPNMH7dXl7cG0mv7bz&#10;P/OP2d8F+Pr438bo4M1i6a9y3z9yaTaf9hYh/m5Ox/PHnrxgDAGAMAYAwBgDAGAMAYAwBgDAGAMA&#10;YAwBgDAGAMAYB//W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7ov4I/s3/wDSsPvo8Q57yTivr/av7dEp+8nnJsQ9zj+Q5zib6p7a+LWC4ZGa5zCx&#10;3ZK8qlZqdG5GfXPnP5n/ACH+4vjNlVMsX8zNMPNRa/eS+6Gia6SlFn0X8sfj39+/Jq7bo5o4mLZ+&#10;Tkn+7j989cPrGMkfox5+RT9cDAGAMAYAwBgDAGAMAYAwBgDAGAMAYAwBgDAGAMAYAwB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Rg/gh+z&#10;f/0lD7F/EfIfJOK+g91PuOel7yebmxD2+Q4/gOVoBPbLxawW0dVqcOyXpIJVDw279yMjpn5F/M/5&#10;D/fvyaymmWaOHmmHk5J/vJffP05XWMYs/XH5YfHv7i+M13XRxfzMWz81Fr93H7oerD6SlJHdLnzk&#10;+ijAGAMAYAwBgDAGAMAYAwBgDAGAMAYAwBgDAGAMAYAwBgH/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HY5/FJ9nkn3t/e17T+0/J8c97254C8fcz&#10;3hfYzVk9tfCbMNzlOLtsvVV5i3JS4JXXqjXVf0QkeP8AnXyBfG/jd/Pg8XTXt1f9JNNJr+wt0/8A&#10;Nweu+DfH38k+SUcGazTB+5b/ANHDDaf9t4h/nZP05ooo4I44YY0hhhRIoookWOOKONdkcccaaBVU&#10;AAADQDPxg228s/ZySSwjnmDIwBgDAGAMAYAwBgDAGAMAYAwBgDAGAMAYAwBgDAGAMAYB/9H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71/9OD9m/8A&#10;5Y/7TeY+5HyzivpvcD7oORr8lwjWodtzi/Z7xOeej4hDGJNWj/u1x7/LMyELPWfj2IJjU5+XPzf+&#10;Q/3n32PZ6JZq4SxLHR2yw5/8VbY/SW/zP1D+UPx7+7exS7xfHFvNeVnqqo5UP+M90vrHZ5Houz5E&#10;fXBgDAGAMAYAwBgDAGAMAYAwBgDAGAMAYAwBgDAGAMAYAwBgH//S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Nrvsf+2DyD7yPuo9mvt34EWoYfPfLKsf&#10;lXLVE3P474Fw6NzfnXkIZgUD1eLr2nriTRZJ+1DrukXXhfJe9VfHux8ju9uG6ovan+1N6Qj98ms+&#10;Sy/A7nxrstvyHvnH7TVle7Jbmv2YLWcvuinjzeF4n6nHini/j/g/i/jfhXifF1eD8W8Q4Dh/F/Gu&#10;Fop26XD8BwHHx8Vw/F04+u2KvXijijGvRVGfiG++3k3z5N8nKdknKTfVyk8tv6tvJ+3KKKuNRDjU&#10;RUYVxUYpdFGKwkvoksFfyIlGAMAYAwBgDAGAMAYAwBgDAGAMAYAwBgDAGAMAYAwBgDAGA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Pab/AKY77N/+&#10;1/bn3M+9jy/iu3zHuXPb9qPaKW1BpJD4H43yaWPPvIaTsCDHyXNV4ONR1IZDxdhf0S9fzl+dHyH3&#10;+ZT8b48vTTi23H9eS9EX/Zg3L/PXkfor8mPj3s8S75JyI+q7NVWf6kX65L+1NKP+Y/M9XGfDD7mM&#10;AYAwBgDAGAMAYAwBgDAGAMAYAwBgDAGAMAYAwBgDAGAMAYB//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Hr&#10;D/0xn2b/APcXnnuf97fl/Fb+L9vobftH7Py2odUl808g46O17h+SUmcAq/H8RPW4uORSyOvJW0Oj&#10;w9PhP50fIfZ4tHxvjy9VuLbcf1IvFcX/AGppy+myPmfdPyY+Pe9yrvknIj6as1VZ/ryWbJL+zBqP&#10;+fLyPaFn51P0SMAYAwBgDAGAMAYAwBgDAGAMAYAwBgDAGAMAYAwBgDAGAMAYAwD/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0df6bz7N/8Ay9X3V879zPlnFfU+BfbHx0Njx1rUO6nynvD5fWmo+NJGJPll/tHHre5NyurQ&#10;WTx7nTepz5B+cHyH+7exx7NRLFvNfqx1VUGnL7N8tsfrHej67+UHx7+8u+S7zfHNXCXpz0ds8qP/&#10;ABI7pfSWxnvLz8vH6gGAMAYAwBgDAGAMAYAwBgDAGAMAYAwBgDAGAMAYAwBgDAGAMAYAwD//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RYYZrM0VevFLYsWJ&#10;Y4YIIY3lmmmlcJFFFEgLMzMQFUAkk6DMNqKy9EjKTbwtWz9O7+K77Pofsk+yj2l9oeQoR0/cLluP&#10;PuP7wShVE83ud5rXhvc3x9mRPlc8RXSnwUUi6B4qSPpqxJ/F3zj5A/knyS/uEHmmL9ur/o4ZSa/t&#10;PM39ZM/Z/wAI+Pr438co7fNYtkvct/6SeG1/mrEPsijsSzyJ60YAwBgDAGAMAYAwBgDAGAMAYAwB&#10;gDAGAMAYAwBgDAGAMAYAwBgDAP/R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3YfwL/Zv/AOlVffN4t5X5LxX1/tZ9tcVH3h8yaeHucfyHlFC92/a7xediGQtZ&#10;5aMck8MqlJqvHW4m/UM+b/mj8h/uP4zOimWL+ZmqHmotfvJfdH05WqlOLPo/5X/Hv78+TQvujmjh&#10;4tn5OSf7uP3y9WH1jCSP0Vc/I5+thgDAGAMAYAwBgDAGAMAYAwBgDAGAMAYAwBgDAGAMAYAwBgDA&#10;GAMAYB//0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fo3f&#10;wWfZv/6SX9i3hfK+ScV9B7q/cK1X3m8++og7XI8dxnOcei+3XiljeFkQUeGMNmatKoaG7cuoc/If&#10;5nfIf7++T2QplmjiZph5Nxf7yXl6p5Sa6xjE/XX5ZfHv7h+M1zuji/l4un5pSX7uP+bDDafSUpHc&#10;vnzs+hjAGAMAYAwBgDAGAMAYAwBgDAGAMAYAwBgDAGAMAYAwBgDAGAMAYAwD/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Nn2yeE8d7pfdB9sftJy1b63jvdz7&#10;ifZb2x5CmCy97ifNvcTj+B5x2ZeoSKlNYmdh6Kpzxvz35CvjXxq/m1yxdZ+6q8/cnlJr+xHdP/Nx&#10;4nsfgnx5/JPklHCsjmmt+7b5e3BptP8Aty2w/wA7PgfrLoiRIkcaLHHGqpHGihEREG1URV6AAdAB&#10;n4xbbeWfsxLGiOWAMAYAwBgDAGAMAYAwBgDAGAMAYAwBgDAGAMAYAwBgDAGAMAYAwBgDAP/U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3g/hw4T/wAun/MZ9knh&#10;8Sd+l4p7ieQ+aTADdGL3t37b817iSTufQdp+LiRdfRwQOpGflb83/kX96/Io9oolmngpxfk7ZYc3&#10;/mpRh9JKfmfqT8ovj3919gfd744u5zUlnqqo5UP+M90/rFx8j9SXPlB9ZGAMAYAwBgDAGAMAYAwB&#10;gDAGAMAYAwBgDAGAMAYAwBgDAGAMAYAwBgDA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YA93Oe79yp4/A+sdILcugHobUyaV42H4pGS3/AMX+Wfmz86/kX8RzqfjfHl6aMW24/wDv&#10;kl6Iv+zBuX/pPofo78mPj38PwbvkfIj6r81Vf9HF+uS/tTSj/wCj+p6m/wDR++Df3D7l/u/9yuzu&#10;/wC0/Yvwvwb6jT/lf+XC8/8A7/2d3w3/APbG7T47Pyz4bDqfcGe+nJTAwBgDAGAMAYAwBgDAGAMA&#10;YAwBgDAGAMAYAwBgDAGAMAYAwBgDAGAMAYB//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Cnu7z3bgp+PQP81grevgH/wAoxsVq&#10;Qt/684ZyP/JVPxz4H+dnyL2uPR8Z48tbMW3Y/qptVxf2yTk14bIvxPu/5L/Hvc5F/wAk5EdK81VZ&#10;/rNJ2SX2Rain47pLwMC5+cz9Dn6R/wDpTPBv+1f4wOV8iaHY/uX9zPur5ckxX55q3F+O+Pe38ah/&#10;UoknCTaD0DFviTksPwmGelvNwMAYAwBgDAGAMAYAwBgDAGAMAYAwBgDAGAMAYAwBgDAGAMAYAwBg&#10;DAGAf//R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KPdfnvoOHi4eB9LPLMTNtPzJQgYNJrp1Hcfao/EBxnxv85PkX93djh2Pjyxb&#10;zX6sdVTBpv7N8tsfrFTR9g/J749/ePe597vjmrhr056O2aaX27I5l9JODNcc/LZ+nhgH7Dn8cvg/&#10;/ltfsA+yfwZ4exa8c+1X2Eo8nHt2a803thxlnnJCnwL3JJ3IPpr11yddEYNzsyBgDAGAMAYAwBgD&#10;AGAMAYAwBgDAGAMAYAwBgDAGAMAYAwBgDAGAMAYAwD//0/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&#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&#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&#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&#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&#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&#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&#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&#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" stroked="f" strokeweight="2pt">
                <v:fill r:id="rId9" o:titl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7AA144A2" w14:textId="77777777" w:rsidR="00BA4E95" w:rsidRDefault="00BA4E95"/>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5B3F6C22" w14:textId="0DE3EFF7" w:rsidR="00D055C9"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528143623" w:history="1">
            <w:r w:rsidR="00D055C9" w:rsidRPr="002D598F">
              <w:rPr>
                <w:rStyle w:val="Hyperlink"/>
                <w:noProof/>
              </w:rPr>
              <w:t>Preface</w:t>
            </w:r>
            <w:r w:rsidR="00D055C9">
              <w:rPr>
                <w:noProof/>
                <w:webHidden/>
              </w:rPr>
              <w:tab/>
            </w:r>
            <w:r w:rsidR="00D055C9">
              <w:rPr>
                <w:noProof/>
                <w:webHidden/>
              </w:rPr>
              <w:fldChar w:fldCharType="begin"/>
            </w:r>
            <w:r w:rsidR="00D055C9">
              <w:rPr>
                <w:noProof/>
                <w:webHidden/>
              </w:rPr>
              <w:instrText xml:space="preserve"> PAGEREF _Toc528143623 \h </w:instrText>
            </w:r>
            <w:r w:rsidR="00D055C9">
              <w:rPr>
                <w:noProof/>
                <w:webHidden/>
              </w:rPr>
            </w:r>
            <w:r w:rsidR="00D055C9">
              <w:rPr>
                <w:noProof/>
                <w:webHidden/>
              </w:rPr>
              <w:fldChar w:fldCharType="separate"/>
            </w:r>
            <w:r w:rsidR="00D055C9">
              <w:rPr>
                <w:noProof/>
                <w:webHidden/>
              </w:rPr>
              <w:t>3</w:t>
            </w:r>
            <w:r w:rsidR="00D055C9">
              <w:rPr>
                <w:noProof/>
                <w:webHidden/>
              </w:rPr>
              <w:fldChar w:fldCharType="end"/>
            </w:r>
          </w:hyperlink>
        </w:p>
        <w:p w14:paraId="2B244E43" w14:textId="5C05D874" w:rsidR="00D055C9" w:rsidRDefault="000D1FD1">
          <w:pPr>
            <w:pStyle w:val="TOC1"/>
            <w:tabs>
              <w:tab w:val="right" w:leader="dot" w:pos="9016"/>
            </w:tabs>
            <w:rPr>
              <w:rFonts w:eastAsiaTheme="minorEastAsia"/>
              <w:noProof/>
              <w:lang w:eastAsia="en-GB"/>
            </w:rPr>
          </w:pPr>
          <w:hyperlink w:anchor="_Toc528143624" w:history="1">
            <w:r w:rsidR="00D055C9" w:rsidRPr="002D598F">
              <w:rPr>
                <w:rStyle w:val="Hyperlink"/>
                <w:noProof/>
              </w:rPr>
              <w:t>Introduction</w:t>
            </w:r>
            <w:r w:rsidR="00D055C9">
              <w:rPr>
                <w:noProof/>
                <w:webHidden/>
              </w:rPr>
              <w:tab/>
            </w:r>
            <w:r w:rsidR="00D055C9">
              <w:rPr>
                <w:noProof/>
                <w:webHidden/>
              </w:rPr>
              <w:fldChar w:fldCharType="begin"/>
            </w:r>
            <w:r w:rsidR="00D055C9">
              <w:rPr>
                <w:noProof/>
                <w:webHidden/>
              </w:rPr>
              <w:instrText xml:space="preserve"> PAGEREF _Toc528143624 \h </w:instrText>
            </w:r>
            <w:r w:rsidR="00D055C9">
              <w:rPr>
                <w:noProof/>
                <w:webHidden/>
              </w:rPr>
            </w:r>
            <w:r w:rsidR="00D055C9">
              <w:rPr>
                <w:noProof/>
                <w:webHidden/>
              </w:rPr>
              <w:fldChar w:fldCharType="separate"/>
            </w:r>
            <w:r w:rsidR="00D055C9">
              <w:rPr>
                <w:noProof/>
                <w:webHidden/>
              </w:rPr>
              <w:t>3</w:t>
            </w:r>
            <w:r w:rsidR="00D055C9">
              <w:rPr>
                <w:noProof/>
                <w:webHidden/>
              </w:rPr>
              <w:fldChar w:fldCharType="end"/>
            </w:r>
          </w:hyperlink>
        </w:p>
        <w:p w14:paraId="2ADB281F" w14:textId="2C34E7E4" w:rsidR="00D055C9" w:rsidRDefault="000D1FD1">
          <w:pPr>
            <w:pStyle w:val="TOC1"/>
            <w:tabs>
              <w:tab w:val="right" w:leader="dot" w:pos="9016"/>
            </w:tabs>
            <w:rPr>
              <w:rFonts w:eastAsiaTheme="minorEastAsia"/>
              <w:noProof/>
              <w:lang w:eastAsia="en-GB"/>
            </w:rPr>
          </w:pPr>
          <w:hyperlink w:anchor="_Toc528143625" w:history="1">
            <w:r w:rsidR="00D055C9" w:rsidRPr="002D598F">
              <w:rPr>
                <w:rStyle w:val="Hyperlink"/>
                <w:noProof/>
              </w:rPr>
              <w:t>Log-in</w:t>
            </w:r>
            <w:r w:rsidR="00D055C9">
              <w:rPr>
                <w:noProof/>
                <w:webHidden/>
              </w:rPr>
              <w:tab/>
            </w:r>
            <w:r w:rsidR="00D055C9">
              <w:rPr>
                <w:noProof/>
                <w:webHidden/>
              </w:rPr>
              <w:fldChar w:fldCharType="begin"/>
            </w:r>
            <w:r w:rsidR="00D055C9">
              <w:rPr>
                <w:noProof/>
                <w:webHidden/>
              </w:rPr>
              <w:instrText xml:space="preserve"> PAGEREF _Toc528143625 \h </w:instrText>
            </w:r>
            <w:r w:rsidR="00D055C9">
              <w:rPr>
                <w:noProof/>
                <w:webHidden/>
              </w:rPr>
            </w:r>
            <w:r w:rsidR="00D055C9">
              <w:rPr>
                <w:noProof/>
                <w:webHidden/>
              </w:rPr>
              <w:fldChar w:fldCharType="separate"/>
            </w:r>
            <w:r w:rsidR="00D055C9">
              <w:rPr>
                <w:noProof/>
                <w:webHidden/>
              </w:rPr>
              <w:t>3</w:t>
            </w:r>
            <w:r w:rsidR="00D055C9">
              <w:rPr>
                <w:noProof/>
                <w:webHidden/>
              </w:rPr>
              <w:fldChar w:fldCharType="end"/>
            </w:r>
          </w:hyperlink>
        </w:p>
        <w:p w14:paraId="349F078D" w14:textId="0F60AD68" w:rsidR="00D055C9" w:rsidRDefault="000D1FD1">
          <w:pPr>
            <w:pStyle w:val="TOC1"/>
            <w:tabs>
              <w:tab w:val="right" w:leader="dot" w:pos="9016"/>
            </w:tabs>
            <w:rPr>
              <w:rFonts w:eastAsiaTheme="minorEastAsia"/>
              <w:noProof/>
              <w:lang w:eastAsia="en-GB"/>
            </w:rPr>
          </w:pPr>
          <w:hyperlink w:anchor="_Toc528143626" w:history="1">
            <w:r w:rsidR="00D055C9" w:rsidRPr="002D598F">
              <w:rPr>
                <w:rStyle w:val="Hyperlink"/>
                <w:noProof/>
              </w:rPr>
              <w:t>Upload</w:t>
            </w:r>
            <w:r w:rsidR="00D055C9">
              <w:rPr>
                <w:noProof/>
                <w:webHidden/>
              </w:rPr>
              <w:tab/>
            </w:r>
            <w:r w:rsidR="00D055C9">
              <w:rPr>
                <w:noProof/>
                <w:webHidden/>
              </w:rPr>
              <w:fldChar w:fldCharType="begin"/>
            </w:r>
            <w:r w:rsidR="00D055C9">
              <w:rPr>
                <w:noProof/>
                <w:webHidden/>
              </w:rPr>
              <w:instrText xml:space="preserve"> PAGEREF _Toc528143626 \h </w:instrText>
            </w:r>
            <w:r w:rsidR="00D055C9">
              <w:rPr>
                <w:noProof/>
                <w:webHidden/>
              </w:rPr>
            </w:r>
            <w:r w:rsidR="00D055C9">
              <w:rPr>
                <w:noProof/>
                <w:webHidden/>
              </w:rPr>
              <w:fldChar w:fldCharType="separate"/>
            </w:r>
            <w:r w:rsidR="00D055C9">
              <w:rPr>
                <w:noProof/>
                <w:webHidden/>
              </w:rPr>
              <w:t>3</w:t>
            </w:r>
            <w:r w:rsidR="00D055C9">
              <w:rPr>
                <w:noProof/>
                <w:webHidden/>
              </w:rPr>
              <w:fldChar w:fldCharType="end"/>
            </w:r>
          </w:hyperlink>
        </w:p>
        <w:p w14:paraId="53F18157" w14:textId="2B362246" w:rsidR="00D055C9" w:rsidRDefault="000D1FD1">
          <w:pPr>
            <w:pStyle w:val="TOC1"/>
            <w:tabs>
              <w:tab w:val="right" w:leader="dot" w:pos="9016"/>
            </w:tabs>
            <w:rPr>
              <w:rFonts w:eastAsiaTheme="minorEastAsia"/>
              <w:noProof/>
              <w:lang w:eastAsia="en-GB"/>
            </w:rPr>
          </w:pPr>
          <w:hyperlink w:anchor="_Toc528143627" w:history="1">
            <w:r w:rsidR="00D055C9" w:rsidRPr="002D598F">
              <w:rPr>
                <w:rStyle w:val="Hyperlink"/>
                <w:noProof/>
              </w:rPr>
              <w:t>Resource information</w:t>
            </w:r>
            <w:r w:rsidR="00D055C9">
              <w:rPr>
                <w:noProof/>
                <w:webHidden/>
              </w:rPr>
              <w:tab/>
            </w:r>
            <w:r w:rsidR="00D055C9">
              <w:rPr>
                <w:noProof/>
                <w:webHidden/>
              </w:rPr>
              <w:fldChar w:fldCharType="begin"/>
            </w:r>
            <w:r w:rsidR="00D055C9">
              <w:rPr>
                <w:noProof/>
                <w:webHidden/>
              </w:rPr>
              <w:instrText xml:space="preserve"> PAGEREF _Toc528143627 \h </w:instrText>
            </w:r>
            <w:r w:rsidR="00D055C9">
              <w:rPr>
                <w:noProof/>
                <w:webHidden/>
              </w:rPr>
            </w:r>
            <w:r w:rsidR="00D055C9">
              <w:rPr>
                <w:noProof/>
                <w:webHidden/>
              </w:rPr>
              <w:fldChar w:fldCharType="separate"/>
            </w:r>
            <w:r w:rsidR="00D055C9">
              <w:rPr>
                <w:noProof/>
                <w:webHidden/>
              </w:rPr>
              <w:t>3</w:t>
            </w:r>
            <w:r w:rsidR="00D055C9">
              <w:rPr>
                <w:noProof/>
                <w:webHidden/>
              </w:rPr>
              <w:fldChar w:fldCharType="end"/>
            </w:r>
          </w:hyperlink>
        </w:p>
        <w:p w14:paraId="72FBCDA1" w14:textId="28F759B1" w:rsidR="00D055C9" w:rsidRDefault="000D1FD1">
          <w:pPr>
            <w:pStyle w:val="TOC1"/>
            <w:tabs>
              <w:tab w:val="right" w:leader="dot" w:pos="9016"/>
            </w:tabs>
            <w:rPr>
              <w:rFonts w:eastAsiaTheme="minorEastAsia"/>
              <w:noProof/>
              <w:lang w:eastAsia="en-GB"/>
            </w:rPr>
          </w:pPr>
          <w:hyperlink w:anchor="_Toc528143628" w:history="1">
            <w:r w:rsidR="00D055C9" w:rsidRPr="002D598F">
              <w:rPr>
                <w:rStyle w:val="Hyperlink"/>
                <w:noProof/>
              </w:rPr>
              <w:t>Tags</w:t>
            </w:r>
            <w:r w:rsidR="00D055C9">
              <w:rPr>
                <w:noProof/>
                <w:webHidden/>
              </w:rPr>
              <w:tab/>
            </w:r>
            <w:r w:rsidR="00D055C9">
              <w:rPr>
                <w:noProof/>
                <w:webHidden/>
              </w:rPr>
              <w:fldChar w:fldCharType="begin"/>
            </w:r>
            <w:r w:rsidR="00D055C9">
              <w:rPr>
                <w:noProof/>
                <w:webHidden/>
              </w:rPr>
              <w:instrText xml:space="preserve"> PAGEREF _Toc528143628 \h </w:instrText>
            </w:r>
            <w:r w:rsidR="00D055C9">
              <w:rPr>
                <w:noProof/>
                <w:webHidden/>
              </w:rPr>
            </w:r>
            <w:r w:rsidR="00D055C9">
              <w:rPr>
                <w:noProof/>
                <w:webHidden/>
              </w:rPr>
              <w:fldChar w:fldCharType="separate"/>
            </w:r>
            <w:r w:rsidR="00D055C9">
              <w:rPr>
                <w:noProof/>
                <w:webHidden/>
              </w:rPr>
              <w:t>4</w:t>
            </w:r>
            <w:r w:rsidR="00D055C9">
              <w:rPr>
                <w:noProof/>
                <w:webHidden/>
              </w:rPr>
              <w:fldChar w:fldCharType="end"/>
            </w:r>
          </w:hyperlink>
        </w:p>
        <w:p w14:paraId="410C9053" w14:textId="7DAF8193" w:rsidR="00D055C9" w:rsidRDefault="000D1FD1">
          <w:pPr>
            <w:pStyle w:val="TOC1"/>
            <w:tabs>
              <w:tab w:val="right" w:leader="dot" w:pos="9016"/>
            </w:tabs>
            <w:rPr>
              <w:rFonts w:eastAsiaTheme="minorEastAsia"/>
              <w:noProof/>
              <w:lang w:eastAsia="en-GB"/>
            </w:rPr>
          </w:pPr>
          <w:hyperlink w:anchor="_Toc528143629" w:history="1">
            <w:r w:rsidR="00D055C9" w:rsidRPr="002D598F">
              <w:rPr>
                <w:rStyle w:val="Hyperlink"/>
                <w:noProof/>
              </w:rPr>
              <w:t>Course codes</w:t>
            </w:r>
            <w:r w:rsidR="00D055C9">
              <w:rPr>
                <w:noProof/>
                <w:webHidden/>
              </w:rPr>
              <w:tab/>
            </w:r>
            <w:r w:rsidR="00D055C9">
              <w:rPr>
                <w:noProof/>
                <w:webHidden/>
              </w:rPr>
              <w:fldChar w:fldCharType="begin"/>
            </w:r>
            <w:r w:rsidR="00D055C9">
              <w:rPr>
                <w:noProof/>
                <w:webHidden/>
              </w:rPr>
              <w:instrText xml:space="preserve"> PAGEREF _Toc528143629 \h </w:instrText>
            </w:r>
            <w:r w:rsidR="00D055C9">
              <w:rPr>
                <w:noProof/>
                <w:webHidden/>
              </w:rPr>
            </w:r>
            <w:r w:rsidR="00D055C9">
              <w:rPr>
                <w:noProof/>
                <w:webHidden/>
              </w:rPr>
              <w:fldChar w:fldCharType="separate"/>
            </w:r>
            <w:r w:rsidR="00D055C9">
              <w:rPr>
                <w:noProof/>
                <w:webHidden/>
              </w:rPr>
              <w:t>4</w:t>
            </w:r>
            <w:r w:rsidR="00D055C9">
              <w:rPr>
                <w:noProof/>
                <w:webHidden/>
              </w:rPr>
              <w:fldChar w:fldCharType="end"/>
            </w:r>
          </w:hyperlink>
        </w:p>
        <w:p w14:paraId="1A099D4A" w14:textId="2AD115F8" w:rsidR="00D055C9" w:rsidRDefault="000D1FD1">
          <w:pPr>
            <w:pStyle w:val="TOC1"/>
            <w:tabs>
              <w:tab w:val="right" w:leader="dot" w:pos="9016"/>
            </w:tabs>
            <w:rPr>
              <w:rFonts w:eastAsiaTheme="minorEastAsia"/>
              <w:noProof/>
              <w:lang w:eastAsia="en-GB"/>
            </w:rPr>
          </w:pPr>
          <w:hyperlink w:anchor="_Toc528143630" w:history="1">
            <w:r w:rsidR="00D055C9" w:rsidRPr="002D598F">
              <w:rPr>
                <w:rStyle w:val="Hyperlink"/>
                <w:noProof/>
              </w:rPr>
              <w:t>Viewing permissions</w:t>
            </w:r>
            <w:r w:rsidR="00D055C9">
              <w:rPr>
                <w:noProof/>
                <w:webHidden/>
              </w:rPr>
              <w:tab/>
            </w:r>
            <w:r w:rsidR="00D055C9">
              <w:rPr>
                <w:noProof/>
                <w:webHidden/>
              </w:rPr>
              <w:fldChar w:fldCharType="begin"/>
            </w:r>
            <w:r w:rsidR="00D055C9">
              <w:rPr>
                <w:noProof/>
                <w:webHidden/>
              </w:rPr>
              <w:instrText xml:space="preserve"> PAGEREF _Toc528143630 \h </w:instrText>
            </w:r>
            <w:r w:rsidR="00D055C9">
              <w:rPr>
                <w:noProof/>
                <w:webHidden/>
              </w:rPr>
            </w:r>
            <w:r w:rsidR="00D055C9">
              <w:rPr>
                <w:noProof/>
                <w:webHidden/>
              </w:rPr>
              <w:fldChar w:fldCharType="separate"/>
            </w:r>
            <w:r w:rsidR="00D055C9">
              <w:rPr>
                <w:noProof/>
                <w:webHidden/>
              </w:rPr>
              <w:t>4</w:t>
            </w:r>
            <w:r w:rsidR="00D055C9">
              <w:rPr>
                <w:noProof/>
                <w:webHidden/>
              </w:rPr>
              <w:fldChar w:fldCharType="end"/>
            </w:r>
          </w:hyperlink>
        </w:p>
        <w:p w14:paraId="7DE3F140" w14:textId="0D44A456" w:rsidR="00D055C9" w:rsidRDefault="000D1FD1">
          <w:pPr>
            <w:pStyle w:val="TOC1"/>
            <w:tabs>
              <w:tab w:val="right" w:leader="dot" w:pos="9016"/>
            </w:tabs>
            <w:rPr>
              <w:rFonts w:eastAsiaTheme="minorEastAsia"/>
              <w:noProof/>
              <w:lang w:eastAsia="en-GB"/>
            </w:rPr>
          </w:pPr>
          <w:hyperlink w:anchor="_Toc528143631" w:history="1">
            <w:r w:rsidR="00D055C9" w:rsidRPr="002D598F">
              <w:rPr>
                <w:rStyle w:val="Hyperlink"/>
                <w:noProof/>
              </w:rPr>
              <w:t>Editing permission</w:t>
            </w:r>
            <w:r w:rsidR="00D055C9">
              <w:rPr>
                <w:noProof/>
                <w:webHidden/>
              </w:rPr>
              <w:tab/>
            </w:r>
            <w:r w:rsidR="00D055C9">
              <w:rPr>
                <w:noProof/>
                <w:webHidden/>
              </w:rPr>
              <w:fldChar w:fldCharType="begin"/>
            </w:r>
            <w:r w:rsidR="00D055C9">
              <w:rPr>
                <w:noProof/>
                <w:webHidden/>
              </w:rPr>
              <w:instrText xml:space="preserve"> PAGEREF _Toc528143631 \h </w:instrText>
            </w:r>
            <w:r w:rsidR="00D055C9">
              <w:rPr>
                <w:noProof/>
                <w:webHidden/>
              </w:rPr>
            </w:r>
            <w:r w:rsidR="00D055C9">
              <w:rPr>
                <w:noProof/>
                <w:webHidden/>
              </w:rPr>
              <w:fldChar w:fldCharType="separate"/>
            </w:r>
            <w:r w:rsidR="00D055C9">
              <w:rPr>
                <w:noProof/>
                <w:webHidden/>
              </w:rPr>
              <w:t>4</w:t>
            </w:r>
            <w:r w:rsidR="00D055C9">
              <w:rPr>
                <w:noProof/>
                <w:webHidden/>
              </w:rPr>
              <w:fldChar w:fldCharType="end"/>
            </w:r>
          </w:hyperlink>
        </w:p>
        <w:p w14:paraId="2CAB2E7F" w14:textId="3676A693" w:rsidR="00D055C9" w:rsidRDefault="000D1FD1">
          <w:pPr>
            <w:pStyle w:val="TOC1"/>
            <w:tabs>
              <w:tab w:val="right" w:leader="dot" w:pos="9016"/>
            </w:tabs>
            <w:rPr>
              <w:rFonts w:eastAsiaTheme="minorEastAsia"/>
              <w:noProof/>
              <w:lang w:eastAsia="en-GB"/>
            </w:rPr>
          </w:pPr>
          <w:hyperlink w:anchor="_Toc528143632" w:history="1">
            <w:r w:rsidR="00D055C9" w:rsidRPr="002D598F">
              <w:rPr>
                <w:rStyle w:val="Hyperlink"/>
                <w:noProof/>
              </w:rPr>
              <w:t>Save and return</w:t>
            </w:r>
            <w:r w:rsidR="00D055C9">
              <w:rPr>
                <w:noProof/>
                <w:webHidden/>
              </w:rPr>
              <w:tab/>
            </w:r>
            <w:r w:rsidR="00D055C9">
              <w:rPr>
                <w:noProof/>
                <w:webHidden/>
              </w:rPr>
              <w:fldChar w:fldCharType="begin"/>
            </w:r>
            <w:r w:rsidR="00D055C9">
              <w:rPr>
                <w:noProof/>
                <w:webHidden/>
              </w:rPr>
              <w:instrText xml:space="preserve"> PAGEREF _Toc528143632 \h </w:instrText>
            </w:r>
            <w:r w:rsidR="00D055C9">
              <w:rPr>
                <w:noProof/>
                <w:webHidden/>
              </w:rPr>
            </w:r>
            <w:r w:rsidR="00D055C9">
              <w:rPr>
                <w:noProof/>
                <w:webHidden/>
              </w:rPr>
              <w:fldChar w:fldCharType="separate"/>
            </w:r>
            <w:r w:rsidR="00D055C9">
              <w:rPr>
                <w:noProof/>
                <w:webHidden/>
              </w:rPr>
              <w:t>4</w:t>
            </w:r>
            <w:r w:rsidR="00D055C9">
              <w:rPr>
                <w:noProof/>
                <w:webHidden/>
              </w:rPr>
              <w:fldChar w:fldCharType="end"/>
            </w:r>
          </w:hyperlink>
        </w:p>
        <w:p w14:paraId="285E1F7E" w14:textId="7A424434" w:rsidR="00BA4E95" w:rsidRDefault="00C70782" w:rsidP="004022A3">
          <w:r>
            <w:fldChar w:fldCharType="end"/>
          </w:r>
        </w:p>
      </w:sdtContent>
    </w:sdt>
    <w:p w14:paraId="3624970F" w14:textId="25468A96" w:rsidR="001D735A" w:rsidRDefault="001D735A" w:rsidP="001A4E08">
      <w:pPr>
        <w:jc w:val="center"/>
        <w:rPr>
          <w:rFonts w:ascii="Arial" w:hAnsi="Arial" w:cs="Arial"/>
          <w:sz w:val="24"/>
          <w:szCs w:val="24"/>
        </w:rPr>
      </w:pPr>
    </w:p>
    <w:p w14:paraId="1E3F5477" w14:textId="74C3AD29" w:rsidR="00D055C9" w:rsidRDefault="00D055C9" w:rsidP="001A4E08">
      <w:pPr>
        <w:jc w:val="center"/>
        <w:rPr>
          <w:rFonts w:ascii="Arial" w:hAnsi="Arial" w:cs="Arial"/>
          <w:sz w:val="24"/>
          <w:szCs w:val="24"/>
        </w:rPr>
      </w:pPr>
    </w:p>
    <w:p w14:paraId="11D6E898" w14:textId="7F7A675B" w:rsidR="00D055C9" w:rsidRDefault="00D055C9" w:rsidP="001A4E08">
      <w:pPr>
        <w:jc w:val="center"/>
        <w:rPr>
          <w:rFonts w:ascii="Arial" w:hAnsi="Arial" w:cs="Arial"/>
          <w:sz w:val="24"/>
          <w:szCs w:val="24"/>
        </w:rPr>
      </w:pPr>
    </w:p>
    <w:p w14:paraId="15DC0785" w14:textId="3296FF4E" w:rsidR="00D055C9" w:rsidRDefault="00D055C9" w:rsidP="001A4E08">
      <w:pPr>
        <w:jc w:val="center"/>
        <w:rPr>
          <w:rFonts w:ascii="Arial" w:hAnsi="Arial" w:cs="Arial"/>
          <w:sz w:val="24"/>
          <w:szCs w:val="24"/>
        </w:rPr>
      </w:pPr>
    </w:p>
    <w:p w14:paraId="65CD0EAD" w14:textId="221A9DB5" w:rsidR="00D055C9" w:rsidRDefault="00D055C9" w:rsidP="001A4E08">
      <w:pPr>
        <w:jc w:val="center"/>
        <w:rPr>
          <w:rFonts w:ascii="Arial" w:hAnsi="Arial" w:cs="Arial"/>
          <w:sz w:val="24"/>
          <w:szCs w:val="24"/>
        </w:rPr>
      </w:pPr>
    </w:p>
    <w:p w14:paraId="7220F806" w14:textId="25E4F8FC" w:rsidR="00D055C9" w:rsidRDefault="00D055C9" w:rsidP="001A4E08">
      <w:pPr>
        <w:jc w:val="center"/>
        <w:rPr>
          <w:rFonts w:ascii="Arial" w:hAnsi="Arial" w:cs="Arial"/>
          <w:sz w:val="24"/>
          <w:szCs w:val="24"/>
        </w:rPr>
      </w:pPr>
    </w:p>
    <w:p w14:paraId="5C3099F6" w14:textId="2670E1A7" w:rsidR="00D055C9" w:rsidRDefault="00D055C9" w:rsidP="001A4E08">
      <w:pPr>
        <w:jc w:val="center"/>
        <w:rPr>
          <w:rFonts w:ascii="Arial" w:hAnsi="Arial" w:cs="Arial"/>
          <w:sz w:val="24"/>
          <w:szCs w:val="24"/>
        </w:rPr>
      </w:pPr>
    </w:p>
    <w:p w14:paraId="538D7DBD" w14:textId="3BF8D5F0" w:rsidR="00D055C9" w:rsidRDefault="00D055C9" w:rsidP="001A4E08">
      <w:pPr>
        <w:jc w:val="center"/>
        <w:rPr>
          <w:rFonts w:ascii="Arial" w:hAnsi="Arial" w:cs="Arial"/>
          <w:sz w:val="24"/>
          <w:szCs w:val="24"/>
        </w:rPr>
      </w:pPr>
    </w:p>
    <w:p w14:paraId="54343BB1" w14:textId="1C365D21" w:rsidR="00D055C9" w:rsidRDefault="00D055C9" w:rsidP="001A4E08">
      <w:pPr>
        <w:jc w:val="center"/>
        <w:rPr>
          <w:rFonts w:ascii="Arial" w:hAnsi="Arial" w:cs="Arial"/>
          <w:sz w:val="24"/>
          <w:szCs w:val="24"/>
        </w:rPr>
      </w:pPr>
    </w:p>
    <w:p w14:paraId="6C9F72F5" w14:textId="4926F423" w:rsidR="00D055C9" w:rsidRDefault="00D055C9" w:rsidP="001A4E08">
      <w:pPr>
        <w:jc w:val="center"/>
        <w:rPr>
          <w:rFonts w:ascii="Arial" w:hAnsi="Arial" w:cs="Arial"/>
          <w:sz w:val="24"/>
          <w:szCs w:val="24"/>
        </w:rPr>
      </w:pPr>
    </w:p>
    <w:p w14:paraId="7670B369" w14:textId="489EE075" w:rsidR="00D055C9" w:rsidRDefault="00D055C9" w:rsidP="001A4E08">
      <w:pPr>
        <w:jc w:val="center"/>
        <w:rPr>
          <w:rFonts w:ascii="Arial" w:hAnsi="Arial" w:cs="Arial"/>
          <w:sz w:val="24"/>
          <w:szCs w:val="24"/>
        </w:rPr>
      </w:pPr>
    </w:p>
    <w:p w14:paraId="1215C0EC" w14:textId="0C35161E" w:rsidR="00D055C9" w:rsidRDefault="00D055C9" w:rsidP="001A4E08">
      <w:pPr>
        <w:jc w:val="center"/>
        <w:rPr>
          <w:rFonts w:ascii="Arial" w:hAnsi="Arial" w:cs="Arial"/>
          <w:sz w:val="24"/>
          <w:szCs w:val="24"/>
        </w:rPr>
      </w:pPr>
    </w:p>
    <w:p w14:paraId="6B9E3E89" w14:textId="1861607D" w:rsidR="00D055C9" w:rsidRDefault="00D055C9" w:rsidP="001A4E08">
      <w:pPr>
        <w:jc w:val="center"/>
        <w:rPr>
          <w:rFonts w:ascii="Arial" w:hAnsi="Arial" w:cs="Arial"/>
          <w:sz w:val="24"/>
          <w:szCs w:val="24"/>
        </w:rPr>
      </w:pPr>
    </w:p>
    <w:p w14:paraId="6ABF606B" w14:textId="77777777" w:rsidR="00D055C9" w:rsidRPr="001D735A" w:rsidRDefault="00D055C9" w:rsidP="001A4E08">
      <w:pPr>
        <w:jc w:val="center"/>
        <w:rPr>
          <w:rFonts w:ascii="Arial" w:hAnsi="Arial" w:cs="Arial"/>
          <w:sz w:val="24"/>
          <w:szCs w:val="24"/>
        </w:rPr>
      </w:pPr>
    </w:p>
    <w:p w14:paraId="748BD6FC" w14:textId="77777777" w:rsidR="001D735A" w:rsidRDefault="001D735A" w:rsidP="001D735A">
      <w:pPr>
        <w:pStyle w:val="Heading1"/>
      </w:pPr>
      <w:bookmarkStart w:id="0" w:name="_Toc528143623"/>
      <w:r>
        <w:lastRenderedPageBreak/>
        <w:t>Preface</w:t>
      </w:r>
      <w:bookmarkEnd w:id="0"/>
    </w:p>
    <w:p w14:paraId="1289CDA8" w14:textId="0918DAD7" w:rsidR="001D735A" w:rsidRDefault="001D735A" w:rsidP="001D735A">
      <w:r>
        <w:t>Before continuing with this guide, it is assumed you have read the Copyright and legal guidance found in the document titled ‘</w:t>
      </w:r>
      <w:proofErr w:type="spellStart"/>
      <w:r w:rsidR="007777CA" w:rsidRPr="007777CA">
        <w:rPr>
          <w:b/>
        </w:rPr>
        <w:t>EdShare</w:t>
      </w:r>
      <w:proofErr w:type="spellEnd"/>
      <w:r w:rsidR="007777CA" w:rsidRPr="007777CA">
        <w:rPr>
          <w:b/>
        </w:rPr>
        <w:t xml:space="preserve"> </w:t>
      </w:r>
      <w:r w:rsidRPr="00CC1C8A">
        <w:rPr>
          <w:b/>
        </w:rPr>
        <w:t xml:space="preserve">Copyright </w:t>
      </w:r>
      <w:r w:rsidR="00CC1C8A" w:rsidRPr="00CC1C8A">
        <w:rPr>
          <w:b/>
        </w:rPr>
        <w:t>Guidance</w:t>
      </w:r>
      <w:r>
        <w:t xml:space="preserve">’. It is advised you read this document before proceeding as it will give you an understanding of how UK Copyright Law and policy can be applied to resources that are uploaded to the </w:t>
      </w:r>
      <w:proofErr w:type="spellStart"/>
      <w:r>
        <w:t>EdShare</w:t>
      </w:r>
      <w:proofErr w:type="spellEnd"/>
      <w:r>
        <w:t xml:space="preserve"> repository. </w:t>
      </w:r>
    </w:p>
    <w:p w14:paraId="4BA35383" w14:textId="77777777" w:rsidR="001D735A" w:rsidRDefault="001D735A" w:rsidP="001D735A">
      <w:pPr>
        <w:pStyle w:val="Heading1"/>
      </w:pPr>
      <w:bookmarkStart w:id="1" w:name="_Toc528143624"/>
      <w:r>
        <w:t>Introduction</w:t>
      </w:r>
      <w:bookmarkEnd w:id="1"/>
    </w:p>
    <w:p w14:paraId="6211873B" w14:textId="541B5A62" w:rsidR="00D055C9" w:rsidRDefault="00242E48" w:rsidP="00D055C9">
      <w:r>
        <w:br/>
        <w:t xml:space="preserve">This is a brief guide to uploading a single file to </w:t>
      </w:r>
      <w:proofErr w:type="spellStart"/>
      <w:r>
        <w:t>EdShare</w:t>
      </w:r>
      <w:proofErr w:type="spellEnd"/>
      <w:r>
        <w:t xml:space="preserve">. See the </w:t>
      </w:r>
      <w:hyperlink r:id="rId10" w:history="1">
        <w:proofErr w:type="spellStart"/>
        <w:r w:rsidRPr="00AB3EA7">
          <w:rPr>
            <w:rStyle w:val="Hyperlink"/>
          </w:rPr>
          <w:t>EdShare</w:t>
        </w:r>
        <w:proofErr w:type="spellEnd"/>
        <w:r w:rsidRPr="00AB3EA7">
          <w:rPr>
            <w:rStyle w:val="Hyperlink"/>
          </w:rPr>
          <w:t xml:space="preserve"> user guide: uploading resources</w:t>
        </w:r>
      </w:hyperlink>
      <w:r>
        <w:t xml:space="preserve"> for more detailed information. </w:t>
      </w:r>
      <w:bookmarkStart w:id="2" w:name="_Toc528143625"/>
    </w:p>
    <w:p w14:paraId="146CE001" w14:textId="38319AEF" w:rsidR="00242E48" w:rsidRPr="000F54F2" w:rsidRDefault="00242E48" w:rsidP="00242E48">
      <w:pPr>
        <w:pStyle w:val="Heading1"/>
      </w:pPr>
      <w:r>
        <w:t>Log-in</w:t>
      </w:r>
      <w:bookmarkEnd w:id="2"/>
    </w:p>
    <w:p w14:paraId="30588487" w14:textId="5F6CD01B" w:rsidR="00242E48" w:rsidRDefault="00242E48" w:rsidP="00242E48">
      <w:r>
        <w:br/>
        <w:t xml:space="preserve">Access </w:t>
      </w:r>
      <w:proofErr w:type="spellStart"/>
      <w:r>
        <w:t>EdShare</w:t>
      </w:r>
      <w:proofErr w:type="spellEnd"/>
      <w:r>
        <w:t xml:space="preserve"> at </w:t>
      </w:r>
      <w:hyperlink r:id="rId11" w:history="1">
        <w:r w:rsidRPr="003E102F">
          <w:rPr>
            <w:rStyle w:val="Hyperlink"/>
          </w:rPr>
          <w:t>https://edshare.gla.ac.uk</w:t>
        </w:r>
      </w:hyperlink>
      <w:r>
        <w:t xml:space="preserve">. </w:t>
      </w:r>
    </w:p>
    <w:p w14:paraId="349FE6A4" w14:textId="2532FE75" w:rsidR="00242E48" w:rsidRDefault="00242E48" w:rsidP="00242E48">
      <w:pPr>
        <w:rPr>
          <w:b/>
        </w:rPr>
      </w:pPr>
      <w:r>
        <w:t xml:space="preserve">Log into your account – click on </w:t>
      </w:r>
      <w:r>
        <w:rPr>
          <w:b/>
        </w:rPr>
        <w:t xml:space="preserve">My </w:t>
      </w:r>
      <w:proofErr w:type="spellStart"/>
      <w:r>
        <w:rPr>
          <w:b/>
        </w:rPr>
        <w:t>EdShare</w:t>
      </w:r>
      <w:proofErr w:type="spellEnd"/>
      <w:r>
        <w:t xml:space="preserve"> and </w:t>
      </w:r>
      <w:r>
        <w:rPr>
          <w:b/>
        </w:rPr>
        <w:t>Log-in</w:t>
      </w:r>
    </w:p>
    <w:p w14:paraId="755FEA8E" w14:textId="77777777" w:rsidR="00242E48" w:rsidRDefault="00242E48" w:rsidP="00242E48">
      <w:r w:rsidRPr="0047711C">
        <w:t>Enter your GUID if prompted</w:t>
      </w:r>
    </w:p>
    <w:p w14:paraId="7654782B" w14:textId="77777777" w:rsidR="00242E48" w:rsidRDefault="00242E48" w:rsidP="00242E48">
      <w:r>
        <w:t xml:space="preserve">Under </w:t>
      </w:r>
      <w:r>
        <w:rPr>
          <w:b/>
        </w:rPr>
        <w:t xml:space="preserve">My </w:t>
      </w:r>
      <w:proofErr w:type="spellStart"/>
      <w:r>
        <w:rPr>
          <w:b/>
        </w:rPr>
        <w:t>EdShare</w:t>
      </w:r>
      <w:proofErr w:type="spellEnd"/>
      <w:r>
        <w:t xml:space="preserve"> click on </w:t>
      </w:r>
      <w:r>
        <w:rPr>
          <w:b/>
        </w:rPr>
        <w:t>Resource Manager</w:t>
      </w:r>
      <w:r>
        <w:t xml:space="preserve"> </w:t>
      </w:r>
    </w:p>
    <w:p w14:paraId="747647B2" w14:textId="77777777" w:rsidR="00242E48" w:rsidRDefault="00242E48" w:rsidP="00242E48">
      <w:pPr>
        <w:pStyle w:val="Heading1"/>
      </w:pPr>
      <w:bookmarkStart w:id="3" w:name="_Toc528143626"/>
      <w:r>
        <w:t>Upload</w:t>
      </w:r>
      <w:bookmarkEnd w:id="3"/>
    </w:p>
    <w:p w14:paraId="7AC63B29" w14:textId="279EFE16" w:rsidR="00242E48" w:rsidRDefault="00242E48" w:rsidP="00242E48">
      <w:pPr>
        <w:rPr>
          <w:b/>
        </w:rPr>
      </w:pPr>
      <w:r>
        <w:br/>
      </w:r>
      <w:r w:rsidRPr="0047711C">
        <w:t xml:space="preserve">Choose </w:t>
      </w:r>
      <w:r w:rsidRPr="0047711C">
        <w:rPr>
          <w:b/>
        </w:rPr>
        <w:t>New Resource</w:t>
      </w:r>
    </w:p>
    <w:p w14:paraId="21D880C4" w14:textId="77777777" w:rsidR="00242E48" w:rsidRDefault="00242E48" w:rsidP="00242E48">
      <w:r>
        <w:t xml:space="preserve">Under </w:t>
      </w:r>
      <w:r>
        <w:rPr>
          <w:b/>
        </w:rPr>
        <w:t>Files &amp; links</w:t>
      </w:r>
      <w:r>
        <w:t xml:space="preserve">, choose </w:t>
      </w:r>
      <w:r>
        <w:rPr>
          <w:b/>
        </w:rPr>
        <w:t>Browse</w:t>
      </w:r>
      <w:r>
        <w:t xml:space="preserve"> and select the file you want to upload</w:t>
      </w:r>
    </w:p>
    <w:p w14:paraId="09D0B633" w14:textId="0E5830E0" w:rsidR="00242E48" w:rsidRDefault="00242E48" w:rsidP="00242E48">
      <w:r>
        <w:t xml:space="preserve">Click on </w:t>
      </w:r>
      <w:r>
        <w:rPr>
          <w:b/>
        </w:rPr>
        <w:t xml:space="preserve">Show options </w:t>
      </w:r>
      <w:r>
        <w:t xml:space="preserve">to choose a license for your item (see </w:t>
      </w:r>
      <w:hyperlink r:id="rId12" w:history="1">
        <w:r w:rsidR="000D1FD1" w:rsidRPr="000D1FD1">
          <w:rPr>
            <w:rStyle w:val="Hyperlink"/>
          </w:rPr>
          <w:t>Creative Commons Licenses</w:t>
        </w:r>
      </w:hyperlink>
      <w:r>
        <w:t xml:space="preserve"> for more information on licenses)</w:t>
      </w:r>
      <w:bookmarkStart w:id="4" w:name="_GoBack"/>
      <w:bookmarkEnd w:id="4"/>
    </w:p>
    <w:p w14:paraId="26EA7196" w14:textId="64DDB133" w:rsidR="00242E48" w:rsidRDefault="00242E48" w:rsidP="00242E48">
      <w:pPr>
        <w:rPr>
          <w:b/>
        </w:rPr>
      </w:pPr>
      <w:r>
        <w:t xml:space="preserve">Click on </w:t>
      </w:r>
      <w:r>
        <w:rPr>
          <w:b/>
        </w:rPr>
        <w:t>Update metadata</w:t>
      </w:r>
    </w:p>
    <w:p w14:paraId="27E3D542" w14:textId="6CC9DC19" w:rsidR="00242E48" w:rsidRDefault="00242E48" w:rsidP="00242E48">
      <w:pPr>
        <w:pStyle w:val="Heading1"/>
      </w:pPr>
      <w:bookmarkStart w:id="5" w:name="_Toc528143627"/>
      <w:r>
        <w:t>Resource information</w:t>
      </w:r>
      <w:bookmarkEnd w:id="5"/>
    </w:p>
    <w:p w14:paraId="137D6E2C" w14:textId="6154B44D" w:rsidR="00242E48" w:rsidRDefault="00242E48" w:rsidP="00242E48">
      <w:r>
        <w:br/>
        <w:t xml:space="preserve">Add the </w:t>
      </w:r>
      <w:r w:rsidRPr="000D1FD1">
        <w:rPr>
          <w:b/>
        </w:rPr>
        <w:t>title</w:t>
      </w:r>
      <w:r>
        <w:t xml:space="preserve"> of your resource (mandatory)</w:t>
      </w:r>
    </w:p>
    <w:p w14:paraId="4DF8426F" w14:textId="77777777" w:rsidR="00242E48" w:rsidRDefault="00242E48" w:rsidP="00242E48">
      <w:r>
        <w:t xml:space="preserve">Add a </w:t>
      </w:r>
      <w:r w:rsidRPr="000D1FD1">
        <w:rPr>
          <w:b/>
        </w:rPr>
        <w:t>description</w:t>
      </w:r>
      <w:r>
        <w:t xml:space="preserve"> to give users more information about your resource</w:t>
      </w:r>
    </w:p>
    <w:p w14:paraId="48197BDC" w14:textId="77777777" w:rsidR="00242E48" w:rsidRDefault="00242E48" w:rsidP="00242E48">
      <w:r>
        <w:lastRenderedPageBreak/>
        <w:t xml:space="preserve">Add the </w:t>
      </w:r>
      <w:r w:rsidRPr="000D1FD1">
        <w:rPr>
          <w:b/>
        </w:rPr>
        <w:t>names of the author(s)</w:t>
      </w:r>
      <w:r>
        <w:t xml:space="preserve"> of the resource. This is an automatic lookup. You can add extra authors by choosing </w:t>
      </w:r>
      <w:r>
        <w:rPr>
          <w:b/>
        </w:rPr>
        <w:t>More input rows</w:t>
      </w:r>
      <w:r>
        <w:t>.</w:t>
      </w:r>
    </w:p>
    <w:p w14:paraId="14B1711B" w14:textId="77777777" w:rsidR="00242E48" w:rsidRDefault="00242E48" w:rsidP="00242E48">
      <w:r>
        <w:t xml:space="preserve">You can provide additional information about how people can use your resource in the </w:t>
      </w:r>
      <w:r>
        <w:rPr>
          <w:b/>
        </w:rPr>
        <w:t xml:space="preserve">Advice for reuse </w:t>
      </w:r>
      <w:r>
        <w:t>field</w:t>
      </w:r>
    </w:p>
    <w:p w14:paraId="764CC58A" w14:textId="3AAFEF2E" w:rsidR="00242E48" w:rsidRDefault="00242E48" w:rsidP="00242E48">
      <w:r>
        <w:t xml:space="preserve">Choose your </w:t>
      </w:r>
      <w:r w:rsidRPr="000D1FD1">
        <w:rPr>
          <w:b/>
        </w:rPr>
        <w:t>School</w:t>
      </w:r>
      <w:r>
        <w:t xml:space="preserve"> or </w:t>
      </w:r>
      <w:r w:rsidRPr="000D1FD1">
        <w:rPr>
          <w:b/>
        </w:rPr>
        <w:t>Service</w:t>
      </w:r>
      <w:r>
        <w:t xml:space="preserve"> from the list of Divisions.</w:t>
      </w:r>
    </w:p>
    <w:p w14:paraId="0A779C7E" w14:textId="22987840" w:rsidR="00242E48" w:rsidRDefault="00242E48" w:rsidP="00242E48">
      <w:pPr>
        <w:pStyle w:val="Heading1"/>
      </w:pPr>
      <w:bookmarkStart w:id="6" w:name="_Toc528143628"/>
      <w:r>
        <w:t>Tags</w:t>
      </w:r>
      <w:bookmarkEnd w:id="6"/>
    </w:p>
    <w:p w14:paraId="684B15DC" w14:textId="695444C6" w:rsidR="00242E48" w:rsidRDefault="00242E48" w:rsidP="00242E48">
      <w:r>
        <w:br/>
        <w:t xml:space="preserve">Add words or phrases that describe your resource. This is not a controlled list of terms. </w:t>
      </w:r>
    </w:p>
    <w:p w14:paraId="60DF4036" w14:textId="170F5179" w:rsidR="00242E48" w:rsidRDefault="00280F84" w:rsidP="00242E48">
      <w:pPr>
        <w:pStyle w:val="Heading1"/>
      </w:pPr>
      <w:bookmarkStart w:id="7" w:name="_Toc528143629"/>
      <w:r>
        <w:t>Course codes</w:t>
      </w:r>
      <w:bookmarkEnd w:id="7"/>
    </w:p>
    <w:p w14:paraId="4968C77F" w14:textId="17F7D4FE" w:rsidR="00280F84" w:rsidRDefault="00280F84" w:rsidP="00280F84">
      <w:r>
        <w:br/>
        <w:t xml:space="preserve">Select the </w:t>
      </w:r>
      <w:r w:rsidRPr="000D1FD1">
        <w:rPr>
          <w:b/>
        </w:rPr>
        <w:t>course</w:t>
      </w:r>
      <w:r>
        <w:t xml:space="preserve"> your resource relates to. If it does not relate to a particular course you can leave this blank. </w:t>
      </w:r>
    </w:p>
    <w:p w14:paraId="19B2DC48" w14:textId="169E336F" w:rsidR="00280F84" w:rsidRDefault="00280F84" w:rsidP="00280F84">
      <w:pPr>
        <w:pStyle w:val="Heading1"/>
      </w:pPr>
      <w:bookmarkStart w:id="8" w:name="_Toc528143630"/>
      <w:r>
        <w:t>Viewing permissions</w:t>
      </w:r>
      <w:bookmarkEnd w:id="8"/>
    </w:p>
    <w:p w14:paraId="191457F4" w14:textId="47C79296" w:rsidR="00280F84" w:rsidRDefault="00280F84" w:rsidP="00280F84">
      <w:r>
        <w:rPr>
          <w:b/>
        </w:rPr>
        <w:br/>
      </w:r>
      <w:r w:rsidRPr="00280F84">
        <w:rPr>
          <w:b/>
        </w:rPr>
        <w:t>The default setting is University users only</w:t>
      </w:r>
      <w:r>
        <w:t>. You can change this so World (anyone can see the resource), you can select specific users or only you can see the resource. You can also set it to staff only using the tick box.</w:t>
      </w:r>
    </w:p>
    <w:p w14:paraId="4E4F5CC2" w14:textId="74A84397" w:rsidR="00280F84" w:rsidRDefault="00280F84" w:rsidP="00280F84">
      <w:pPr>
        <w:pStyle w:val="Heading1"/>
      </w:pPr>
      <w:bookmarkStart w:id="9" w:name="_Toc528143631"/>
      <w:r>
        <w:t>Editing permission</w:t>
      </w:r>
      <w:bookmarkEnd w:id="9"/>
    </w:p>
    <w:p w14:paraId="6212292F" w14:textId="681D7C80" w:rsidR="00280F84" w:rsidRDefault="00280F84" w:rsidP="00280F84">
      <w:r>
        <w:br/>
        <w:t>If you want someone else to be able to edit your resource you can set this up here.</w:t>
      </w:r>
    </w:p>
    <w:p w14:paraId="4E3E335C" w14:textId="38AA7145" w:rsidR="00280F84" w:rsidRDefault="00280F84" w:rsidP="00280F84">
      <w:pPr>
        <w:pStyle w:val="Heading1"/>
      </w:pPr>
      <w:bookmarkStart w:id="10" w:name="_Toc528143632"/>
      <w:r>
        <w:t>Save and return</w:t>
      </w:r>
      <w:bookmarkEnd w:id="10"/>
    </w:p>
    <w:p w14:paraId="777E27CF" w14:textId="77777777" w:rsidR="00280F84" w:rsidRDefault="00280F84" w:rsidP="00280F84">
      <w:r>
        <w:t xml:space="preserve">This will immediately add the resource to </w:t>
      </w:r>
      <w:proofErr w:type="spellStart"/>
      <w:r>
        <w:t>EdShare</w:t>
      </w:r>
      <w:proofErr w:type="spellEnd"/>
      <w:r>
        <w:t xml:space="preserve">. There is no editing or checking process at this stage. However, the </w:t>
      </w:r>
      <w:proofErr w:type="spellStart"/>
      <w:r>
        <w:t>EdShare</w:t>
      </w:r>
      <w:proofErr w:type="spellEnd"/>
      <w:r>
        <w:t xml:space="preserve"> team will regularly review new material in the service and will contact you if there are any issues.</w:t>
      </w:r>
    </w:p>
    <w:p w14:paraId="3DCA16C7" w14:textId="77777777" w:rsidR="00280F84" w:rsidRPr="00DE1227" w:rsidRDefault="00280F84" w:rsidP="00280F84">
      <w:r>
        <w:t xml:space="preserve">If you need to edit an item you have already deposited you need to log into </w:t>
      </w:r>
      <w:proofErr w:type="spellStart"/>
      <w:r>
        <w:t>EdShare</w:t>
      </w:r>
      <w:proofErr w:type="spellEnd"/>
      <w:r>
        <w:t>, go to Resource Manager and click on the edit (pencil) icon.</w:t>
      </w:r>
    </w:p>
    <w:p w14:paraId="3E1F7D1B" w14:textId="0BD0B4C8" w:rsidR="00242E48" w:rsidRPr="00242E48" w:rsidRDefault="00242E48" w:rsidP="00242E48">
      <w:pPr>
        <w:rPr>
          <w:rFonts w:ascii="Arial" w:hAnsi="Arial" w:cs="Arial"/>
          <w:sz w:val="24"/>
          <w:szCs w:val="24"/>
        </w:rPr>
      </w:pPr>
    </w:p>
    <w:p w14:paraId="242CCDB2" w14:textId="7BB75658" w:rsidR="007E006F" w:rsidRPr="00242E48" w:rsidRDefault="00242E48" w:rsidP="00242E48">
      <w:pPr>
        <w:tabs>
          <w:tab w:val="left" w:pos="3600"/>
        </w:tabs>
        <w:rPr>
          <w:rFonts w:ascii="Arial" w:hAnsi="Arial" w:cs="Arial"/>
          <w:sz w:val="24"/>
          <w:szCs w:val="24"/>
        </w:rPr>
      </w:pPr>
      <w:r>
        <w:rPr>
          <w:rFonts w:ascii="Arial" w:hAnsi="Arial" w:cs="Arial"/>
          <w:sz w:val="24"/>
          <w:szCs w:val="24"/>
        </w:rPr>
        <w:tab/>
      </w:r>
    </w:p>
    <w:sectPr w:rsidR="007E006F" w:rsidRPr="00242E4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8400F" w14:textId="77777777" w:rsidR="001F1579" w:rsidRDefault="001F1579" w:rsidP="00BA4E95">
      <w:pPr>
        <w:spacing w:after="0" w:line="240" w:lineRule="auto"/>
      </w:pPr>
      <w:r>
        <w:separator/>
      </w:r>
    </w:p>
  </w:endnote>
  <w:endnote w:type="continuationSeparator" w:id="0">
    <w:p w14:paraId="6C07FD20" w14:textId="77777777" w:rsidR="001F1579" w:rsidRDefault="001F1579"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40EBF0ED"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D1FD1">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1FD1">
              <w:rPr>
                <w:b/>
                <w:bCs/>
                <w:noProof/>
              </w:rPr>
              <w:t>4</w:t>
            </w:r>
            <w:r>
              <w:rPr>
                <w:b/>
                <w:bCs/>
                <w:sz w:val="24"/>
                <w:szCs w:val="24"/>
              </w:rPr>
              <w:fldChar w:fldCharType="end"/>
            </w:r>
          </w:p>
          <w:p w14:paraId="2DD785A4" w14:textId="177F413F" w:rsidR="00C70782" w:rsidRDefault="00C70782">
            <w:pPr>
              <w:pStyle w:val="Footer"/>
              <w:jc w:val="center"/>
            </w:pPr>
            <w:r w:rsidRPr="00F15C2E">
              <w:rPr>
                <w:sz w:val="20"/>
                <w:szCs w:val="20"/>
              </w:rPr>
              <w:t xml:space="preserve">This </w:t>
            </w:r>
            <w:r>
              <w:rPr>
                <w:sz w:val="20"/>
                <w:szCs w:val="20"/>
              </w:rPr>
              <w:t xml:space="preserve">work is created by </w:t>
            </w:r>
            <w:r w:rsidR="00242E48">
              <w:rPr>
                <w:sz w:val="20"/>
                <w:szCs w:val="20"/>
              </w:rPr>
              <w:t>Morag Greig</w:t>
            </w:r>
            <w:r>
              <w:rPr>
                <w:sz w:val="20"/>
                <w:szCs w:val="20"/>
              </w:rPr>
              <w:t xml:space="preserve"> </w:t>
            </w:r>
            <w:r w:rsidRPr="00F15C2E">
              <w:rPr>
                <w:sz w:val="20"/>
                <w:szCs w:val="20"/>
              </w:rPr>
              <w:t>for the University of Glasgow Library</w:t>
            </w:r>
            <w:r>
              <w:rPr>
                <w:sz w:val="20"/>
                <w:szCs w:val="20"/>
              </w:rPr>
              <w:t xml:space="preserve"> </w:t>
            </w:r>
            <w:proofErr w:type="spellStart"/>
            <w:r>
              <w:rPr>
                <w:sz w:val="20"/>
                <w:szCs w:val="20"/>
              </w:rPr>
              <w:t>EdShare</w:t>
            </w:r>
            <w:proofErr w:type="spellEnd"/>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402EB37A" w14:textId="77777777" w:rsidR="00C70782" w:rsidRDefault="00C70782">
    <w:pPr>
      <w:pStyle w:val="Footer"/>
    </w:pPr>
    <w:r>
      <w:t xml:space="preserve">                                                                               </w:t>
    </w:r>
    <w:r>
      <w:rPr>
        <w:noProof/>
        <w:lang w:eastAsia="en-GB"/>
      </w:rPr>
      <w:drawing>
        <wp:inline distT="0" distB="0" distL="0" distR="0" wp14:anchorId="3085CE16" wp14:editId="183FFD2F">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6D5E3" w14:textId="77777777" w:rsidR="001F1579" w:rsidRDefault="001F1579" w:rsidP="00BA4E95">
      <w:pPr>
        <w:spacing w:after="0" w:line="240" w:lineRule="auto"/>
      </w:pPr>
      <w:r>
        <w:separator/>
      </w:r>
    </w:p>
  </w:footnote>
  <w:footnote w:type="continuationSeparator" w:id="0">
    <w:p w14:paraId="2C9A4F7D" w14:textId="77777777" w:rsidR="001F1579" w:rsidRDefault="001F1579"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5"/>
    <w:rsid w:val="0001098F"/>
    <w:rsid w:val="00014073"/>
    <w:rsid w:val="00016EB0"/>
    <w:rsid w:val="00031867"/>
    <w:rsid w:val="000415EC"/>
    <w:rsid w:val="00055BAE"/>
    <w:rsid w:val="00084CA4"/>
    <w:rsid w:val="00087366"/>
    <w:rsid w:val="000A2A35"/>
    <w:rsid w:val="000D1FD1"/>
    <w:rsid w:val="000D4235"/>
    <w:rsid w:val="000E6FB7"/>
    <w:rsid w:val="00112BB3"/>
    <w:rsid w:val="0012256E"/>
    <w:rsid w:val="001417CF"/>
    <w:rsid w:val="00146130"/>
    <w:rsid w:val="0015126C"/>
    <w:rsid w:val="00156ACD"/>
    <w:rsid w:val="001750C4"/>
    <w:rsid w:val="001932C7"/>
    <w:rsid w:val="001A4E08"/>
    <w:rsid w:val="001B4DFF"/>
    <w:rsid w:val="001D735A"/>
    <w:rsid w:val="001F1579"/>
    <w:rsid w:val="001F3E39"/>
    <w:rsid w:val="0021750C"/>
    <w:rsid w:val="00242E48"/>
    <w:rsid w:val="00280F84"/>
    <w:rsid w:val="0028114D"/>
    <w:rsid w:val="00297578"/>
    <w:rsid w:val="002A7A4E"/>
    <w:rsid w:val="002C0B3E"/>
    <w:rsid w:val="002C78CD"/>
    <w:rsid w:val="00332951"/>
    <w:rsid w:val="003D36B5"/>
    <w:rsid w:val="003E0606"/>
    <w:rsid w:val="004022A3"/>
    <w:rsid w:val="004220A9"/>
    <w:rsid w:val="00425DEB"/>
    <w:rsid w:val="004457C2"/>
    <w:rsid w:val="00456A50"/>
    <w:rsid w:val="00460C71"/>
    <w:rsid w:val="004671A8"/>
    <w:rsid w:val="00492D2B"/>
    <w:rsid w:val="004F71E5"/>
    <w:rsid w:val="0050598B"/>
    <w:rsid w:val="005351E0"/>
    <w:rsid w:val="005A3A01"/>
    <w:rsid w:val="005D6BA8"/>
    <w:rsid w:val="006031E4"/>
    <w:rsid w:val="006F6AF5"/>
    <w:rsid w:val="00704B40"/>
    <w:rsid w:val="00715850"/>
    <w:rsid w:val="007752DF"/>
    <w:rsid w:val="007777CA"/>
    <w:rsid w:val="007824B0"/>
    <w:rsid w:val="007D2055"/>
    <w:rsid w:val="007E006F"/>
    <w:rsid w:val="00810234"/>
    <w:rsid w:val="00830388"/>
    <w:rsid w:val="008576AE"/>
    <w:rsid w:val="0087155E"/>
    <w:rsid w:val="00875E0D"/>
    <w:rsid w:val="008873B0"/>
    <w:rsid w:val="008C067F"/>
    <w:rsid w:val="008C3FF9"/>
    <w:rsid w:val="008D6CE7"/>
    <w:rsid w:val="00915A62"/>
    <w:rsid w:val="00950544"/>
    <w:rsid w:val="009518AD"/>
    <w:rsid w:val="00987DF9"/>
    <w:rsid w:val="00990EDA"/>
    <w:rsid w:val="009B2319"/>
    <w:rsid w:val="009E1133"/>
    <w:rsid w:val="009F3525"/>
    <w:rsid w:val="00A05E48"/>
    <w:rsid w:val="00A515AF"/>
    <w:rsid w:val="00A51EE9"/>
    <w:rsid w:val="00A6539B"/>
    <w:rsid w:val="00AF32D2"/>
    <w:rsid w:val="00B7667A"/>
    <w:rsid w:val="00BA4E95"/>
    <w:rsid w:val="00BB64A9"/>
    <w:rsid w:val="00BC02EB"/>
    <w:rsid w:val="00BD4BC3"/>
    <w:rsid w:val="00C06755"/>
    <w:rsid w:val="00C10573"/>
    <w:rsid w:val="00C27674"/>
    <w:rsid w:val="00C3650A"/>
    <w:rsid w:val="00C70782"/>
    <w:rsid w:val="00C80845"/>
    <w:rsid w:val="00CC1C8A"/>
    <w:rsid w:val="00CD711B"/>
    <w:rsid w:val="00CE6892"/>
    <w:rsid w:val="00CF6B71"/>
    <w:rsid w:val="00D055C9"/>
    <w:rsid w:val="00D22811"/>
    <w:rsid w:val="00D55657"/>
    <w:rsid w:val="00D730CD"/>
    <w:rsid w:val="00D7359F"/>
    <w:rsid w:val="00DA0917"/>
    <w:rsid w:val="00DF43E6"/>
    <w:rsid w:val="00DF6816"/>
    <w:rsid w:val="00E07DA5"/>
    <w:rsid w:val="00E300CA"/>
    <w:rsid w:val="00E828C2"/>
    <w:rsid w:val="00E86AB4"/>
    <w:rsid w:val="00EB3FBF"/>
    <w:rsid w:val="00F11FE4"/>
    <w:rsid w:val="00F37259"/>
    <w:rsid w:val="00F973F4"/>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27629">
      <w:bodyDiv w:val="1"/>
      <w:marLeft w:val="0"/>
      <w:marRight w:val="0"/>
      <w:marTop w:val="0"/>
      <w:marBottom w:val="0"/>
      <w:divBdr>
        <w:top w:val="none" w:sz="0" w:space="0" w:color="auto"/>
        <w:left w:val="none" w:sz="0" w:space="0" w:color="auto"/>
        <w:bottom w:val="none" w:sz="0" w:space="0" w:color="auto"/>
        <w:right w:val="none" w:sz="0" w:space="0" w:color="auto"/>
      </w:divBdr>
    </w:div>
    <w:div w:id="156448859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144/4/story_html5.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hare.gla.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share.gla.ac.uk/1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D45B7-5B59-448F-ADC0-250FF8C2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66B7BE21.dotm</Template>
  <TotalTime>18</TotalTime>
  <Pages>4</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5</cp:revision>
  <cp:lastPrinted>2018-07-03T08:59:00Z</cp:lastPrinted>
  <dcterms:created xsi:type="dcterms:W3CDTF">2018-10-24T10:09:00Z</dcterms:created>
  <dcterms:modified xsi:type="dcterms:W3CDTF">2019-02-04T11:03:00Z</dcterms:modified>
</cp:coreProperties>
</file>