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3FB3C" w14:textId="77777777" w:rsidR="00BA4E95" w:rsidRPr="0086360B" w:rsidRDefault="00BA4E95" w:rsidP="006F16BE">
      <w:pPr>
        <w:ind w:left="720"/>
        <w:rPr>
          <w:color w:val="FFFFFF" w:themeColor="background1"/>
        </w:rPr>
      </w:pPr>
      <w:r>
        <w:rPr>
          <w:noProof/>
          <w:lang w:eastAsia="en-GB"/>
        </w:rPr>
        <mc:AlternateContent>
          <mc:Choice Requires="wps">
            <w:drawing>
              <wp:anchor distT="0" distB="0" distL="114300" distR="114300" simplePos="0" relativeHeight="251658752" behindDoc="1" locked="0" layoutInCell="1" allowOverlap="1" wp14:anchorId="46CA2EB9" wp14:editId="556F3F87">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F10C6" w14:textId="77777777" w:rsidR="00BA4E95" w:rsidRDefault="00BA4E95" w:rsidP="00BA4E95">
                            <w:r>
                              <w:t xml:space="preserve">              </w:t>
                            </w:r>
                          </w:p>
                          <w:p w14:paraId="0E2335A1" w14:textId="77777777" w:rsidR="00BA4E95" w:rsidRDefault="00BA4E95" w:rsidP="00BA4E95"/>
                          <w:p w14:paraId="77CD0FB7" w14:textId="77777777" w:rsidR="00BA4E95" w:rsidRDefault="00BA4E95" w:rsidP="00BA4E95">
                            <w:r>
                              <w:t xml:space="preserve">    </w:t>
                            </w:r>
                          </w:p>
                          <w:p w14:paraId="10E0E275" w14:textId="77777777" w:rsidR="00BA4E95" w:rsidRPr="00A9453D" w:rsidRDefault="00BA4E95" w:rsidP="00BA4E95">
                            <w:pPr>
                              <w:rPr>
                                <w:rFonts w:cs="Arial"/>
                                <w:sz w:val="92"/>
                                <w:szCs w:val="92"/>
                              </w:rPr>
                            </w:pPr>
                            <w:r>
                              <w:t xml:space="preserve">               </w:t>
                            </w:r>
                            <w:r w:rsidRPr="00A9453D">
                              <w:rPr>
                                <w:rFonts w:cs="Arial"/>
                                <w:sz w:val="92"/>
                                <w:szCs w:val="92"/>
                              </w:rPr>
                              <w:t>Library</w:t>
                            </w:r>
                          </w:p>
                          <w:p w14:paraId="61FAD11B" w14:textId="6A0790A0" w:rsidR="00A9453D" w:rsidRPr="002909E8" w:rsidRDefault="002909E8" w:rsidP="006A60BB">
                            <w:pPr>
                              <w:spacing w:line="240" w:lineRule="auto"/>
                              <w:ind w:left="720"/>
                              <w:rPr>
                                <w:rFonts w:cs="Arial"/>
                                <w:color w:val="FFFFFF" w:themeColor="background1"/>
                                <w:sz w:val="56"/>
                                <w:szCs w:val="56"/>
                              </w:rPr>
                            </w:pPr>
                            <w:r w:rsidRPr="002909E8">
                              <w:rPr>
                                <w:rFonts w:cs="Arial"/>
                                <w:color w:val="FFFFFF" w:themeColor="background1"/>
                                <w:sz w:val="56"/>
                                <w:szCs w:val="56"/>
                              </w:rPr>
                              <w:t>Finding i</w:t>
                            </w:r>
                            <w:r w:rsidR="006A60BB">
                              <w:rPr>
                                <w:rFonts w:cs="Arial"/>
                                <w:color w:val="FFFFFF" w:themeColor="background1"/>
                                <w:sz w:val="56"/>
                                <w:szCs w:val="56"/>
                              </w:rPr>
                              <w:t xml:space="preserve">nformation for your dissertation </w:t>
                            </w:r>
                            <w:r w:rsidR="006A60BB">
                              <w:rPr>
                                <w:rFonts w:cs="Arial"/>
                                <w:color w:val="FFFFFF" w:themeColor="background1"/>
                                <w:sz w:val="56"/>
                                <w:szCs w:val="56"/>
                              </w:rPr>
                              <w:br/>
                              <w:t>or thesis</w:t>
                            </w:r>
                            <w:r w:rsidR="008F77C4" w:rsidRPr="002909E8">
                              <w:rPr>
                                <w:rFonts w:cs="Arial"/>
                                <w:color w:val="FFFFFF" w:themeColor="background1"/>
                                <w:sz w:val="56"/>
                                <w:szCs w:val="56"/>
                              </w:rPr>
                              <w:t xml:space="preserve"> </w:t>
                            </w:r>
                            <w:r w:rsidR="00A9453D" w:rsidRPr="002909E8">
                              <w:rPr>
                                <w:rFonts w:cs="Arial"/>
                                <w:color w:val="FFFFFF" w:themeColor="background1"/>
                                <w:sz w:val="56"/>
                                <w:szCs w:val="56"/>
                              </w:rPr>
                              <w:t xml:space="preserve"> </w:t>
                            </w:r>
                          </w:p>
                          <w:p w14:paraId="1298463A" w14:textId="156CFF66" w:rsidR="0060328A" w:rsidRDefault="00150FDA" w:rsidP="00150FDA">
                            <w:pPr>
                              <w:rPr>
                                <w:rFonts w:cs="Arial"/>
                                <w:color w:val="FFFFFF" w:themeColor="background1"/>
                                <w:sz w:val="52"/>
                                <w:szCs w:val="52"/>
                              </w:rPr>
                            </w:pPr>
                            <w:r>
                              <w:rPr>
                                <w:rFonts w:cs="Arial"/>
                                <w:color w:val="FFFFFF" w:themeColor="background1"/>
                                <w:sz w:val="52"/>
                                <w:szCs w:val="52"/>
                              </w:rPr>
                              <w:tab/>
                            </w:r>
                            <w:r w:rsidR="006A60BB">
                              <w:rPr>
                                <w:rFonts w:cs="Arial"/>
                                <w:color w:val="FFFFFF" w:themeColor="background1"/>
                                <w:sz w:val="52"/>
                                <w:szCs w:val="52"/>
                              </w:rPr>
                              <w:t xml:space="preserve">Guide </w:t>
                            </w:r>
                            <w:r>
                              <w:rPr>
                                <w:rFonts w:cs="Arial"/>
                                <w:color w:val="FFFFFF" w:themeColor="background1"/>
                                <w:sz w:val="52"/>
                                <w:szCs w:val="52"/>
                              </w:rPr>
                              <w:t xml:space="preserve">for </w:t>
                            </w:r>
                            <w:r w:rsidR="006A60BB">
                              <w:rPr>
                                <w:rFonts w:cs="Arial"/>
                                <w:color w:val="FFFFFF" w:themeColor="background1"/>
                                <w:sz w:val="52"/>
                                <w:szCs w:val="52"/>
                              </w:rPr>
                              <w:t>E</w:t>
                            </w:r>
                            <w:r w:rsidR="002909E8">
                              <w:rPr>
                                <w:rFonts w:cs="Arial"/>
                                <w:color w:val="FFFFFF" w:themeColor="background1"/>
                                <w:sz w:val="52"/>
                                <w:szCs w:val="52"/>
                              </w:rPr>
                              <w:t xml:space="preserve">ducation </w:t>
                            </w:r>
                            <w:r>
                              <w:rPr>
                                <w:rFonts w:cs="Arial"/>
                                <w:color w:val="FFFFFF" w:themeColor="background1"/>
                                <w:sz w:val="52"/>
                                <w:szCs w:val="52"/>
                              </w:rPr>
                              <w:t xml:space="preserve">students </w:t>
                            </w:r>
                          </w:p>
                          <w:p w14:paraId="6496E985" w14:textId="331358EB" w:rsidR="00B83A7A" w:rsidRPr="00A9453D" w:rsidRDefault="00A65ACD" w:rsidP="00A9453D">
                            <w:pPr>
                              <w:ind w:firstLine="720"/>
                              <w:rPr>
                                <w:rFonts w:cs="Arial"/>
                                <w:color w:val="FFFFFF" w:themeColor="background1"/>
                                <w:sz w:val="52"/>
                                <w:szCs w:val="52"/>
                              </w:rPr>
                            </w:pPr>
                            <w:r w:rsidRPr="00A9453D">
                              <w:rPr>
                                <w:rFonts w:cs="Arial"/>
                                <w:color w:val="FFFFFF" w:themeColor="background1"/>
                                <w:sz w:val="52"/>
                                <w:szCs w:val="52"/>
                              </w:rPr>
                              <w:t xml:space="preserve"> </w:t>
                            </w:r>
                            <w:r w:rsidR="008F77C4">
                              <w:rPr>
                                <w:rFonts w:cs="Arial"/>
                                <w:color w:val="FFFFFF" w:themeColor="background1"/>
                                <w:sz w:val="52"/>
                                <w:szCs w:val="52"/>
                              </w:rPr>
                              <w:t xml:space="preserve"> </w:t>
                            </w:r>
                            <w:r w:rsidR="007E60F1" w:rsidRPr="00A9453D">
                              <w:rPr>
                                <w:rFonts w:cs="Arial"/>
                                <w:color w:val="FFFFFF" w:themeColor="background1"/>
                                <w:sz w:val="52"/>
                                <w:szCs w:val="52"/>
                              </w:rPr>
                              <w:t xml:space="preserve"> </w:t>
                            </w:r>
                          </w:p>
                          <w:p w14:paraId="0C89763A" w14:textId="77777777" w:rsidR="00BA4E95" w:rsidRDefault="00BA4E95" w:rsidP="00BA4E95"/>
                          <w:p w14:paraId="1089398F" w14:textId="77777777" w:rsidR="00BA4E95" w:rsidRDefault="00BA4E95" w:rsidP="00BA4E95"/>
                          <w:p w14:paraId="7B71D60C" w14:textId="77777777" w:rsidR="00BA4E95" w:rsidRDefault="00BA4E95" w:rsidP="00BA4E95"/>
                          <w:p w14:paraId="592D85EA" w14:textId="77777777" w:rsidR="00BA4E95" w:rsidRDefault="00BA4E95" w:rsidP="00BA4E95"/>
                          <w:p w14:paraId="42775014" w14:textId="77777777" w:rsidR="00BA4E95" w:rsidRDefault="00BA4E95" w:rsidP="00BA4E95"/>
                          <w:p w14:paraId="7647E295" w14:textId="77777777" w:rsidR="00BA4E95" w:rsidRDefault="00BA4E95" w:rsidP="00BA4E95"/>
                          <w:p w14:paraId="3ECC6DBB" w14:textId="77777777" w:rsidR="00BA4E95" w:rsidRDefault="00BA4E95" w:rsidP="00BA4E95"/>
                          <w:p w14:paraId="439A85A9" w14:textId="77777777" w:rsidR="00BA4E95" w:rsidRDefault="00BA4E95" w:rsidP="00BA4E95"/>
                          <w:p w14:paraId="1A067F5C" w14:textId="77777777" w:rsidR="00BA4E95" w:rsidRDefault="00BA4E95" w:rsidP="00BA4E95"/>
                          <w:p w14:paraId="0650B388" w14:textId="77777777" w:rsidR="00BA4E95" w:rsidRDefault="00BA4E95" w:rsidP="00BA4E95"/>
                          <w:p w14:paraId="61042A57" w14:textId="77777777" w:rsidR="00BA4E95" w:rsidRDefault="00BA4E95" w:rsidP="00BA4E95"/>
                          <w:p w14:paraId="77D945CF" w14:textId="77777777" w:rsidR="00BA4E95" w:rsidRDefault="00BA4E95" w:rsidP="00BA4E95"/>
                          <w:p w14:paraId="65582037" w14:textId="77777777" w:rsidR="00BA4E95" w:rsidRDefault="00BA4E95" w:rsidP="00BA4E95"/>
                          <w:p w14:paraId="00D8CE4D" w14:textId="77777777" w:rsidR="00BA4E95" w:rsidRDefault="00BA4E95" w:rsidP="00BA4E95"/>
                          <w:p w14:paraId="186F1E2A" w14:textId="77777777" w:rsidR="00BA4E95" w:rsidRDefault="00BA4E95" w:rsidP="00BA4E95"/>
                          <w:p w14:paraId="79E501F4" w14:textId="77777777" w:rsidR="00BA4E95" w:rsidRPr="005803B2" w:rsidRDefault="00BA4E95" w:rsidP="00BA4E95">
                            <w:pPr>
                              <w:rPr>
                                <w:sz w:val="36"/>
                                <w:szCs w:val="36"/>
                              </w:rPr>
                            </w:pPr>
                            <w:r>
                              <w:br/>
                            </w:r>
                          </w:p>
                          <w:p w14:paraId="6188EB08" w14:textId="77777777" w:rsidR="00BA4E95" w:rsidRDefault="00BA4E95" w:rsidP="00BA4E95"/>
                          <w:p w14:paraId="5CAD7E07" w14:textId="77777777" w:rsidR="00BA4E95" w:rsidRDefault="00BA4E95" w:rsidP="00BA4E95"/>
                          <w:p w14:paraId="5C281629" w14:textId="77777777" w:rsidR="00BA4E95" w:rsidRDefault="00BA4E95" w:rsidP="00BA4E95">
                            <w:pPr>
                              <w:rPr>
                                <w:sz w:val="36"/>
                                <w:szCs w:val="36"/>
                              </w:rPr>
                            </w:pPr>
                          </w:p>
                          <w:p w14:paraId="08E6FFCF" w14:textId="77777777" w:rsidR="00BA4E95" w:rsidRDefault="00BA4E95" w:rsidP="00BA4E95">
                            <w:pPr>
                              <w:rPr>
                                <w:sz w:val="36"/>
                                <w:szCs w:val="36"/>
                              </w:rPr>
                            </w:pPr>
                          </w:p>
                          <w:p w14:paraId="20F064AB" w14:textId="77777777" w:rsidR="00BA4E95" w:rsidRDefault="00BA4E95" w:rsidP="00BA4E95">
                            <w:pPr>
                              <w:rPr>
                                <w:sz w:val="36"/>
                                <w:szCs w:val="36"/>
                              </w:rPr>
                            </w:pPr>
                          </w:p>
                          <w:p w14:paraId="4152BE00" w14:textId="77777777" w:rsidR="00BA4E95" w:rsidRDefault="00BA4E95" w:rsidP="00BA4E95">
                            <w:pPr>
                              <w:rPr>
                                <w:sz w:val="36"/>
                                <w:szCs w:val="36"/>
                              </w:rPr>
                            </w:pPr>
                          </w:p>
                          <w:p w14:paraId="1E4FE396" w14:textId="77777777" w:rsidR="00BA4E95" w:rsidRDefault="00BA4E95" w:rsidP="00BA4E95">
                            <w:pPr>
                              <w:rPr>
                                <w:sz w:val="36"/>
                                <w:szCs w:val="36"/>
                              </w:rPr>
                            </w:pPr>
                          </w:p>
                          <w:p w14:paraId="79DAC64F" w14:textId="77777777" w:rsidR="00BA4E95" w:rsidRDefault="00BA4E95" w:rsidP="00BA4E95">
                            <w:pPr>
                              <w:rPr>
                                <w:sz w:val="36"/>
                                <w:szCs w:val="36"/>
                              </w:rPr>
                            </w:pPr>
                          </w:p>
                          <w:p w14:paraId="58F6B637" w14:textId="77777777" w:rsidR="00BA4E95" w:rsidRDefault="00BA4E95" w:rsidP="00BA4E95">
                            <w:pPr>
                              <w:rPr>
                                <w:sz w:val="36"/>
                                <w:szCs w:val="36"/>
                              </w:rPr>
                            </w:pPr>
                          </w:p>
                          <w:p w14:paraId="0BB93D04" w14:textId="77777777" w:rsidR="00BA4E95" w:rsidRDefault="00BA4E95" w:rsidP="00BA4E95">
                            <w:pPr>
                              <w:rPr>
                                <w:sz w:val="36"/>
                                <w:szCs w:val="36"/>
                              </w:rPr>
                            </w:pPr>
                          </w:p>
                          <w:p w14:paraId="5C667E8B" w14:textId="77777777" w:rsidR="00BA4E95" w:rsidRPr="005803B2" w:rsidRDefault="00BA4E95" w:rsidP="00BA4E95">
                            <w:pPr>
                              <w:rPr>
                                <w:sz w:val="36"/>
                                <w:szCs w:val="36"/>
                              </w:rPr>
                            </w:pPr>
                          </w:p>
                          <w:p w14:paraId="63118E42" w14:textId="77777777" w:rsidR="00BA4E95" w:rsidRDefault="00BA4E95" w:rsidP="00BA4E95"/>
                          <w:p w14:paraId="338B6C2B" w14:textId="77777777" w:rsidR="00BA4E95" w:rsidRDefault="00BA4E95" w:rsidP="00BA4E95"/>
                          <w:p w14:paraId="06C18092" w14:textId="77777777" w:rsidR="00BA4E95" w:rsidRDefault="00BA4E95" w:rsidP="00BA4E95"/>
                          <w:p w14:paraId="486E1770" w14:textId="77777777" w:rsidR="00BA4E95" w:rsidRDefault="00BA4E95" w:rsidP="00BA4E95"/>
                          <w:p w14:paraId="4285F895" w14:textId="77777777" w:rsidR="00BA4E95" w:rsidRDefault="00BA4E95" w:rsidP="00BA4E95"/>
                          <w:p w14:paraId="289E3E41" w14:textId="77777777" w:rsidR="00BA4E95" w:rsidRDefault="00BA4E95" w:rsidP="00BA4E95"/>
                          <w:p w14:paraId="59C6FA16" w14:textId="77777777" w:rsidR="00BA4E95" w:rsidRDefault="00BA4E95" w:rsidP="00BA4E95"/>
                          <w:p w14:paraId="4174F9DB" w14:textId="77777777" w:rsidR="00BA4E95" w:rsidRDefault="00BA4E95" w:rsidP="00BA4E95"/>
                          <w:p w14:paraId="3FA2148F" w14:textId="77777777" w:rsidR="00BA4E95" w:rsidRDefault="00BA4E95" w:rsidP="00BA4E95"/>
                          <w:p w14:paraId="47FB8F29" w14:textId="77777777" w:rsidR="00BA4E95" w:rsidRDefault="00BA4E95" w:rsidP="00BA4E95"/>
                          <w:p w14:paraId="18AFF03D" w14:textId="77777777" w:rsidR="00BA4E95" w:rsidRDefault="00BA4E95" w:rsidP="00BA4E95"/>
                          <w:p w14:paraId="30A00D8E" w14:textId="77777777" w:rsidR="00BA4E95" w:rsidRDefault="00BA4E95" w:rsidP="00BA4E95"/>
                          <w:p w14:paraId="0734DFAC" w14:textId="77777777" w:rsidR="00BA4E95" w:rsidRDefault="00BA4E95" w:rsidP="00BA4E95"/>
                          <w:p w14:paraId="12759038" w14:textId="77777777" w:rsidR="00BA4E95" w:rsidRDefault="00BA4E95" w:rsidP="00BA4E95"/>
                          <w:p w14:paraId="432A79CD" w14:textId="77777777" w:rsidR="00BA4E95" w:rsidRDefault="00BA4E95" w:rsidP="00BA4E95"/>
                          <w:p w14:paraId="4F8F95EC" w14:textId="77777777" w:rsidR="00BA4E95" w:rsidRDefault="00BA4E95" w:rsidP="00BA4E95"/>
                          <w:p w14:paraId="52776084" w14:textId="77777777" w:rsidR="00BA4E95" w:rsidRDefault="00BA4E95" w:rsidP="00BA4E95"/>
                          <w:p w14:paraId="48BE835E" w14:textId="77777777" w:rsidR="00BA4E95" w:rsidRDefault="00BA4E95" w:rsidP="00BA4E95"/>
                          <w:p w14:paraId="4FC277B4"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2EB9" id="Rectangle 2" o:spid="_x0000_s1026" style="position:absolute;left:0;text-align:left;margin-left:-79.3pt;margin-top:-75.65pt;width:601.5pt;height:85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PyAAAAAAAKAAD///////8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bQ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FjhCSU0EDAAAAAANKwAAAAEAAABxAAAAoAAAAVQAANSAAAANDwAYAAH/2P/tAAxB&#10;ZG9iZV9DTQAB/+4ADkFkb2JlAGSAAAAAAf/bAIQADAgICAkIDAkJDBELCgsRFQ8MDA8VGBMTFRMT&#10;GBEMDAwMDAwRDAwMDAwMDAwMDAwMDAwMDAwMDAwMDAwMDAwMDAENCwsNDg0QDg4QFA4ODhQUDg4O&#10;DhQRDAwMDAwREQwMDAwMDBEMDAwMDAwMDAwMDAwMDAwMDAwMDAwMDAwMDAwM/8AAEQgAoABx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4ZlRWdiFVFLMx9AqjUk5FevWsezO/fkowgnKTfBRSq2+5JVJ&#10;bNm7kXY2LMXKc2oxS4uTdEl3tuh//9D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sPN3&#10;JK8EUcAJed9C4TubUTrpsHRtzFV2MRqC3Xpnj/1i9R/yn06ukWJfrZ7cX2q1GjuP2ydIUfGMpdh6&#10;39H/AE7/ADX1C+rZEa2cFKS7HdlXy1/q+KdVwcY9p//R+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KcCvHRFUadeauurwBT250nlRdy2YToFMit7Yzu0jJHruYjTqPif1/wCpP+ZfU9/MtOti&#10;1+lZ7PLg34l/fk5T7aSo+B9qfT700/TvpixhzjS9cXm3u3zJpPa/7kVGHtjXmf/S+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Fq5hrK8da+1ISUxle4+4rGCDv0K9dzKCsYHXcQfTXPNvqf6k/&#10;5f8AS92NqVL+V+jbadNJJ75rn4YVSa4SlHtPRPpf6bfqL1Tad6NcfEpeuN8Htf6cOzxTo2ucVMxr&#10;jL3JCvZrFo7laFRNKa8kMRgrioFMKlFIZncbG+nQj1B1+Oo0bbPsmvlaLWp//9P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dy/GP2+X6Hx9w/knM0Kk1ryGg/NzVLimbkeKpmH7ninqcY7Ksk&#10;ktZ0lUMd4LsAvt1PxD9YvWS616uuYePOuPgVsxo6qU0/1pe+a2V5xhFn2V9IfS8ejeloZV9bb+bS&#10;9KvFQa/Sj7ovd3OckW/k/wBt9zxNIPKOMoVeZqNUhtmnbpyFeUsWXUWbEK7RHFOobX7UxderAls8&#10;0x+q23WDXi5Hp88VRe6tV2H/1P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GjflfyFVlq8BBMFMcYu3IQ/wCpM7+2&#10;vDGoOrdtf1GU6ahk6jTPnD61+oPOybHpnHdVb/Wu0f5pKluL/uxcpOvHfF8j6K+ifp+Vmxf9TX14&#10;rv6Vl/2E07kl7ZJRXZtkuZpk2IFMksE8M5MpsQF9WMsMKqrRJGDpuRtDopOnXXXPBdr7D3tS7SSz&#10;VbRUqLNtIpR9uwftK8rdbJZn9qkHr1Hpp0GNsuwo5pKrI9Z7mx+M1A2KV97r3ZlOkbNGgYBU0K7W&#10;bVteui9co01xEZxloj//0P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&#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&#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" stroked="f" strokeweight="2pt">
                <v:fill r:id="rId9" o:title="" recolor="t" rotate="t" type="frame"/>
                <v:textbox>
                  <w:txbxContent>
                    <w:p w14:paraId="23AF10C6" w14:textId="77777777" w:rsidR="00BA4E95" w:rsidRDefault="00BA4E95" w:rsidP="00BA4E95">
                      <w:r>
                        <w:t xml:space="preserve">              </w:t>
                      </w:r>
                    </w:p>
                    <w:p w14:paraId="0E2335A1" w14:textId="77777777" w:rsidR="00BA4E95" w:rsidRDefault="00BA4E95" w:rsidP="00BA4E95"/>
                    <w:p w14:paraId="77CD0FB7" w14:textId="77777777" w:rsidR="00BA4E95" w:rsidRDefault="00BA4E95" w:rsidP="00BA4E95">
                      <w:r>
                        <w:t xml:space="preserve">    </w:t>
                      </w:r>
                    </w:p>
                    <w:p w14:paraId="10E0E275" w14:textId="77777777" w:rsidR="00BA4E95" w:rsidRPr="00A9453D" w:rsidRDefault="00BA4E95" w:rsidP="00BA4E95">
                      <w:pPr>
                        <w:rPr>
                          <w:rFonts w:cs="Arial"/>
                          <w:sz w:val="92"/>
                          <w:szCs w:val="92"/>
                        </w:rPr>
                      </w:pPr>
                      <w:r>
                        <w:t xml:space="preserve">               </w:t>
                      </w:r>
                      <w:r w:rsidRPr="00A9453D">
                        <w:rPr>
                          <w:rFonts w:cs="Arial"/>
                          <w:sz w:val="92"/>
                          <w:szCs w:val="92"/>
                        </w:rPr>
                        <w:t>Library</w:t>
                      </w:r>
                    </w:p>
                    <w:p w14:paraId="61FAD11B" w14:textId="6A0790A0" w:rsidR="00A9453D" w:rsidRPr="002909E8" w:rsidRDefault="002909E8" w:rsidP="006A60BB">
                      <w:pPr>
                        <w:spacing w:line="240" w:lineRule="auto"/>
                        <w:ind w:left="720"/>
                        <w:rPr>
                          <w:rFonts w:cs="Arial"/>
                          <w:color w:val="FFFFFF" w:themeColor="background1"/>
                          <w:sz w:val="56"/>
                          <w:szCs w:val="56"/>
                        </w:rPr>
                      </w:pPr>
                      <w:r w:rsidRPr="002909E8">
                        <w:rPr>
                          <w:rFonts w:cs="Arial"/>
                          <w:color w:val="FFFFFF" w:themeColor="background1"/>
                          <w:sz w:val="56"/>
                          <w:szCs w:val="56"/>
                        </w:rPr>
                        <w:t>Finding i</w:t>
                      </w:r>
                      <w:r w:rsidR="006A60BB">
                        <w:rPr>
                          <w:rFonts w:cs="Arial"/>
                          <w:color w:val="FFFFFF" w:themeColor="background1"/>
                          <w:sz w:val="56"/>
                          <w:szCs w:val="56"/>
                        </w:rPr>
                        <w:t xml:space="preserve">nformation for your dissertation </w:t>
                      </w:r>
                      <w:r w:rsidR="006A60BB">
                        <w:rPr>
                          <w:rFonts w:cs="Arial"/>
                          <w:color w:val="FFFFFF" w:themeColor="background1"/>
                          <w:sz w:val="56"/>
                          <w:szCs w:val="56"/>
                        </w:rPr>
                        <w:br/>
                        <w:t>or thesis</w:t>
                      </w:r>
                      <w:bookmarkStart w:id="1" w:name="_GoBack"/>
                      <w:bookmarkEnd w:id="1"/>
                      <w:r w:rsidR="008F77C4" w:rsidRPr="002909E8">
                        <w:rPr>
                          <w:rFonts w:cs="Arial"/>
                          <w:color w:val="FFFFFF" w:themeColor="background1"/>
                          <w:sz w:val="56"/>
                          <w:szCs w:val="56"/>
                        </w:rPr>
                        <w:t xml:space="preserve"> </w:t>
                      </w:r>
                      <w:r w:rsidR="00A9453D" w:rsidRPr="002909E8">
                        <w:rPr>
                          <w:rFonts w:cs="Arial"/>
                          <w:color w:val="FFFFFF" w:themeColor="background1"/>
                          <w:sz w:val="56"/>
                          <w:szCs w:val="56"/>
                        </w:rPr>
                        <w:t xml:space="preserve"> </w:t>
                      </w:r>
                    </w:p>
                    <w:p w14:paraId="1298463A" w14:textId="156CFF66" w:rsidR="0060328A" w:rsidRDefault="00150FDA" w:rsidP="00150FDA">
                      <w:pPr>
                        <w:rPr>
                          <w:rFonts w:cs="Arial"/>
                          <w:color w:val="FFFFFF" w:themeColor="background1"/>
                          <w:sz w:val="52"/>
                          <w:szCs w:val="52"/>
                        </w:rPr>
                      </w:pPr>
                      <w:r>
                        <w:rPr>
                          <w:rFonts w:cs="Arial"/>
                          <w:color w:val="FFFFFF" w:themeColor="background1"/>
                          <w:sz w:val="52"/>
                          <w:szCs w:val="52"/>
                        </w:rPr>
                        <w:tab/>
                      </w:r>
                      <w:r w:rsidR="006A60BB">
                        <w:rPr>
                          <w:rFonts w:cs="Arial"/>
                          <w:color w:val="FFFFFF" w:themeColor="background1"/>
                          <w:sz w:val="52"/>
                          <w:szCs w:val="52"/>
                        </w:rPr>
                        <w:t xml:space="preserve">Guide </w:t>
                      </w:r>
                      <w:r>
                        <w:rPr>
                          <w:rFonts w:cs="Arial"/>
                          <w:color w:val="FFFFFF" w:themeColor="background1"/>
                          <w:sz w:val="52"/>
                          <w:szCs w:val="52"/>
                        </w:rPr>
                        <w:t xml:space="preserve">for </w:t>
                      </w:r>
                      <w:r w:rsidR="006A60BB">
                        <w:rPr>
                          <w:rFonts w:cs="Arial"/>
                          <w:color w:val="FFFFFF" w:themeColor="background1"/>
                          <w:sz w:val="52"/>
                          <w:szCs w:val="52"/>
                        </w:rPr>
                        <w:t>E</w:t>
                      </w:r>
                      <w:r w:rsidR="002909E8">
                        <w:rPr>
                          <w:rFonts w:cs="Arial"/>
                          <w:color w:val="FFFFFF" w:themeColor="background1"/>
                          <w:sz w:val="52"/>
                          <w:szCs w:val="52"/>
                        </w:rPr>
                        <w:t xml:space="preserve">ducation </w:t>
                      </w:r>
                      <w:r>
                        <w:rPr>
                          <w:rFonts w:cs="Arial"/>
                          <w:color w:val="FFFFFF" w:themeColor="background1"/>
                          <w:sz w:val="52"/>
                          <w:szCs w:val="52"/>
                        </w:rPr>
                        <w:t xml:space="preserve">students </w:t>
                      </w:r>
                    </w:p>
                    <w:p w14:paraId="6496E985" w14:textId="331358EB" w:rsidR="00B83A7A" w:rsidRPr="00A9453D" w:rsidRDefault="00A65ACD" w:rsidP="00A9453D">
                      <w:pPr>
                        <w:ind w:firstLine="720"/>
                        <w:rPr>
                          <w:rFonts w:cs="Arial"/>
                          <w:color w:val="FFFFFF" w:themeColor="background1"/>
                          <w:sz w:val="52"/>
                          <w:szCs w:val="52"/>
                        </w:rPr>
                      </w:pPr>
                      <w:r w:rsidRPr="00A9453D">
                        <w:rPr>
                          <w:rFonts w:cs="Arial"/>
                          <w:color w:val="FFFFFF" w:themeColor="background1"/>
                          <w:sz w:val="52"/>
                          <w:szCs w:val="52"/>
                        </w:rPr>
                        <w:t xml:space="preserve"> </w:t>
                      </w:r>
                      <w:r w:rsidR="008F77C4">
                        <w:rPr>
                          <w:rFonts w:cs="Arial"/>
                          <w:color w:val="FFFFFF" w:themeColor="background1"/>
                          <w:sz w:val="52"/>
                          <w:szCs w:val="52"/>
                        </w:rPr>
                        <w:t xml:space="preserve"> </w:t>
                      </w:r>
                      <w:r w:rsidR="007E60F1" w:rsidRPr="00A9453D">
                        <w:rPr>
                          <w:rFonts w:cs="Arial"/>
                          <w:color w:val="FFFFFF" w:themeColor="background1"/>
                          <w:sz w:val="52"/>
                          <w:szCs w:val="52"/>
                        </w:rPr>
                        <w:t xml:space="preserve"> </w:t>
                      </w:r>
                    </w:p>
                    <w:p w14:paraId="0C89763A" w14:textId="77777777" w:rsidR="00BA4E95" w:rsidRDefault="00BA4E95" w:rsidP="00BA4E95"/>
                    <w:p w14:paraId="1089398F" w14:textId="77777777" w:rsidR="00BA4E95" w:rsidRDefault="00BA4E95" w:rsidP="00BA4E95"/>
                    <w:p w14:paraId="7B71D60C" w14:textId="77777777" w:rsidR="00BA4E95" w:rsidRDefault="00BA4E95" w:rsidP="00BA4E95"/>
                    <w:p w14:paraId="592D85EA" w14:textId="77777777" w:rsidR="00BA4E95" w:rsidRDefault="00BA4E95" w:rsidP="00BA4E95"/>
                    <w:p w14:paraId="42775014" w14:textId="77777777" w:rsidR="00BA4E95" w:rsidRDefault="00BA4E95" w:rsidP="00BA4E95"/>
                    <w:p w14:paraId="7647E295" w14:textId="77777777" w:rsidR="00BA4E95" w:rsidRDefault="00BA4E95" w:rsidP="00BA4E95"/>
                    <w:p w14:paraId="3ECC6DBB" w14:textId="77777777" w:rsidR="00BA4E95" w:rsidRDefault="00BA4E95" w:rsidP="00BA4E95"/>
                    <w:p w14:paraId="439A85A9" w14:textId="77777777" w:rsidR="00BA4E95" w:rsidRDefault="00BA4E95" w:rsidP="00BA4E95"/>
                    <w:p w14:paraId="1A067F5C" w14:textId="77777777" w:rsidR="00BA4E95" w:rsidRDefault="00BA4E95" w:rsidP="00BA4E95"/>
                    <w:p w14:paraId="0650B388" w14:textId="77777777" w:rsidR="00BA4E95" w:rsidRDefault="00BA4E95" w:rsidP="00BA4E95"/>
                    <w:p w14:paraId="61042A57" w14:textId="77777777" w:rsidR="00BA4E95" w:rsidRDefault="00BA4E95" w:rsidP="00BA4E95"/>
                    <w:p w14:paraId="77D945CF" w14:textId="77777777" w:rsidR="00BA4E95" w:rsidRDefault="00BA4E95" w:rsidP="00BA4E95"/>
                    <w:p w14:paraId="65582037" w14:textId="77777777" w:rsidR="00BA4E95" w:rsidRDefault="00BA4E95" w:rsidP="00BA4E95"/>
                    <w:p w14:paraId="00D8CE4D" w14:textId="77777777" w:rsidR="00BA4E95" w:rsidRDefault="00BA4E95" w:rsidP="00BA4E95"/>
                    <w:p w14:paraId="186F1E2A" w14:textId="77777777" w:rsidR="00BA4E95" w:rsidRDefault="00BA4E95" w:rsidP="00BA4E95"/>
                    <w:p w14:paraId="79E501F4" w14:textId="77777777" w:rsidR="00BA4E95" w:rsidRPr="005803B2" w:rsidRDefault="00BA4E95" w:rsidP="00BA4E95">
                      <w:pPr>
                        <w:rPr>
                          <w:sz w:val="36"/>
                          <w:szCs w:val="36"/>
                        </w:rPr>
                      </w:pPr>
                      <w:r>
                        <w:br/>
                      </w:r>
                    </w:p>
                    <w:p w14:paraId="6188EB08" w14:textId="77777777" w:rsidR="00BA4E95" w:rsidRDefault="00BA4E95" w:rsidP="00BA4E95"/>
                    <w:p w14:paraId="5CAD7E07" w14:textId="77777777" w:rsidR="00BA4E95" w:rsidRDefault="00BA4E95" w:rsidP="00BA4E95"/>
                    <w:p w14:paraId="5C281629" w14:textId="77777777" w:rsidR="00BA4E95" w:rsidRDefault="00BA4E95" w:rsidP="00BA4E95">
                      <w:pPr>
                        <w:rPr>
                          <w:sz w:val="36"/>
                          <w:szCs w:val="36"/>
                        </w:rPr>
                      </w:pPr>
                    </w:p>
                    <w:p w14:paraId="08E6FFCF" w14:textId="77777777" w:rsidR="00BA4E95" w:rsidRDefault="00BA4E95" w:rsidP="00BA4E95">
                      <w:pPr>
                        <w:rPr>
                          <w:sz w:val="36"/>
                          <w:szCs w:val="36"/>
                        </w:rPr>
                      </w:pPr>
                    </w:p>
                    <w:p w14:paraId="20F064AB" w14:textId="77777777" w:rsidR="00BA4E95" w:rsidRDefault="00BA4E95" w:rsidP="00BA4E95">
                      <w:pPr>
                        <w:rPr>
                          <w:sz w:val="36"/>
                          <w:szCs w:val="36"/>
                        </w:rPr>
                      </w:pPr>
                    </w:p>
                    <w:p w14:paraId="4152BE00" w14:textId="77777777" w:rsidR="00BA4E95" w:rsidRDefault="00BA4E95" w:rsidP="00BA4E95">
                      <w:pPr>
                        <w:rPr>
                          <w:sz w:val="36"/>
                          <w:szCs w:val="36"/>
                        </w:rPr>
                      </w:pPr>
                    </w:p>
                    <w:p w14:paraId="1E4FE396" w14:textId="77777777" w:rsidR="00BA4E95" w:rsidRDefault="00BA4E95" w:rsidP="00BA4E95">
                      <w:pPr>
                        <w:rPr>
                          <w:sz w:val="36"/>
                          <w:szCs w:val="36"/>
                        </w:rPr>
                      </w:pPr>
                    </w:p>
                    <w:p w14:paraId="79DAC64F" w14:textId="77777777" w:rsidR="00BA4E95" w:rsidRDefault="00BA4E95" w:rsidP="00BA4E95">
                      <w:pPr>
                        <w:rPr>
                          <w:sz w:val="36"/>
                          <w:szCs w:val="36"/>
                        </w:rPr>
                      </w:pPr>
                    </w:p>
                    <w:p w14:paraId="58F6B637" w14:textId="77777777" w:rsidR="00BA4E95" w:rsidRDefault="00BA4E95" w:rsidP="00BA4E95">
                      <w:pPr>
                        <w:rPr>
                          <w:sz w:val="36"/>
                          <w:szCs w:val="36"/>
                        </w:rPr>
                      </w:pPr>
                    </w:p>
                    <w:p w14:paraId="0BB93D04" w14:textId="77777777" w:rsidR="00BA4E95" w:rsidRDefault="00BA4E95" w:rsidP="00BA4E95">
                      <w:pPr>
                        <w:rPr>
                          <w:sz w:val="36"/>
                          <w:szCs w:val="36"/>
                        </w:rPr>
                      </w:pPr>
                    </w:p>
                    <w:p w14:paraId="5C667E8B" w14:textId="77777777" w:rsidR="00BA4E95" w:rsidRPr="005803B2" w:rsidRDefault="00BA4E95" w:rsidP="00BA4E95">
                      <w:pPr>
                        <w:rPr>
                          <w:sz w:val="36"/>
                          <w:szCs w:val="36"/>
                        </w:rPr>
                      </w:pPr>
                    </w:p>
                    <w:p w14:paraId="63118E42" w14:textId="77777777" w:rsidR="00BA4E95" w:rsidRDefault="00BA4E95" w:rsidP="00BA4E95"/>
                    <w:p w14:paraId="338B6C2B" w14:textId="77777777" w:rsidR="00BA4E95" w:rsidRDefault="00BA4E95" w:rsidP="00BA4E95"/>
                    <w:p w14:paraId="06C18092" w14:textId="77777777" w:rsidR="00BA4E95" w:rsidRDefault="00BA4E95" w:rsidP="00BA4E95"/>
                    <w:p w14:paraId="486E1770" w14:textId="77777777" w:rsidR="00BA4E95" w:rsidRDefault="00BA4E95" w:rsidP="00BA4E95"/>
                    <w:p w14:paraId="4285F895" w14:textId="77777777" w:rsidR="00BA4E95" w:rsidRDefault="00BA4E95" w:rsidP="00BA4E95"/>
                    <w:p w14:paraId="289E3E41" w14:textId="77777777" w:rsidR="00BA4E95" w:rsidRDefault="00BA4E95" w:rsidP="00BA4E95"/>
                    <w:p w14:paraId="59C6FA16" w14:textId="77777777" w:rsidR="00BA4E95" w:rsidRDefault="00BA4E95" w:rsidP="00BA4E95"/>
                    <w:p w14:paraId="4174F9DB" w14:textId="77777777" w:rsidR="00BA4E95" w:rsidRDefault="00BA4E95" w:rsidP="00BA4E95"/>
                    <w:p w14:paraId="3FA2148F" w14:textId="77777777" w:rsidR="00BA4E95" w:rsidRDefault="00BA4E95" w:rsidP="00BA4E95"/>
                    <w:p w14:paraId="47FB8F29" w14:textId="77777777" w:rsidR="00BA4E95" w:rsidRDefault="00BA4E95" w:rsidP="00BA4E95"/>
                    <w:p w14:paraId="18AFF03D" w14:textId="77777777" w:rsidR="00BA4E95" w:rsidRDefault="00BA4E95" w:rsidP="00BA4E95"/>
                    <w:p w14:paraId="30A00D8E" w14:textId="77777777" w:rsidR="00BA4E95" w:rsidRDefault="00BA4E95" w:rsidP="00BA4E95"/>
                    <w:p w14:paraId="0734DFAC" w14:textId="77777777" w:rsidR="00BA4E95" w:rsidRDefault="00BA4E95" w:rsidP="00BA4E95"/>
                    <w:p w14:paraId="12759038" w14:textId="77777777" w:rsidR="00BA4E95" w:rsidRDefault="00BA4E95" w:rsidP="00BA4E95"/>
                    <w:p w14:paraId="432A79CD" w14:textId="77777777" w:rsidR="00BA4E95" w:rsidRDefault="00BA4E95" w:rsidP="00BA4E95"/>
                    <w:p w14:paraId="4F8F95EC" w14:textId="77777777" w:rsidR="00BA4E95" w:rsidRDefault="00BA4E95" w:rsidP="00BA4E95"/>
                    <w:p w14:paraId="52776084" w14:textId="77777777" w:rsidR="00BA4E95" w:rsidRDefault="00BA4E95" w:rsidP="00BA4E95"/>
                    <w:p w14:paraId="48BE835E" w14:textId="77777777" w:rsidR="00BA4E95" w:rsidRDefault="00BA4E95" w:rsidP="00BA4E95"/>
                    <w:p w14:paraId="4FC277B4" w14:textId="77777777" w:rsidR="00BA4E95" w:rsidRDefault="00BA4E95" w:rsidP="00BA4E95"/>
                  </w:txbxContent>
                </v:textbox>
              </v:rect>
            </w:pict>
          </mc:Fallback>
        </mc:AlternateContent>
      </w:r>
    </w:p>
    <w:p w14:paraId="7FEA26E4" w14:textId="77777777" w:rsidR="00534B3F" w:rsidRDefault="0019151A"/>
    <w:p w14:paraId="54E2E540" w14:textId="77777777" w:rsidR="00BA4E95" w:rsidRDefault="00BA4E95"/>
    <w:p w14:paraId="4A42A8E4" w14:textId="77777777" w:rsidR="00BA4E95" w:rsidRDefault="00BA4E95"/>
    <w:p w14:paraId="7A560D1D" w14:textId="77777777" w:rsidR="00BA4E95" w:rsidRDefault="00BA4E95"/>
    <w:p w14:paraId="52420D04" w14:textId="77777777" w:rsidR="00BA4E95" w:rsidRDefault="00BA4E95"/>
    <w:p w14:paraId="4AFA397B" w14:textId="77777777" w:rsidR="00BA4E95" w:rsidRDefault="00BA4E95"/>
    <w:p w14:paraId="7C7BF427" w14:textId="77777777" w:rsidR="00BA4E95" w:rsidRDefault="00BA4E95"/>
    <w:p w14:paraId="3A527F85" w14:textId="77777777" w:rsidR="00BA4E95" w:rsidRDefault="00BA4E95"/>
    <w:p w14:paraId="09F2D4D5" w14:textId="77777777" w:rsidR="00BA4E95" w:rsidRDefault="00BA4E95"/>
    <w:p w14:paraId="43DB95BE" w14:textId="77777777" w:rsidR="00BA4E95" w:rsidRDefault="00BA4E95"/>
    <w:p w14:paraId="5A0C73DC" w14:textId="77777777" w:rsidR="00BA4E95" w:rsidRDefault="00BA4E95"/>
    <w:p w14:paraId="2AC5B6F5"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00001175"/>
        <w:docPartObj>
          <w:docPartGallery w:val="Table of Contents"/>
          <w:docPartUnique/>
        </w:docPartObj>
      </w:sdtPr>
      <w:sdtEndPr>
        <w:rPr>
          <w:noProof/>
        </w:rPr>
      </w:sdtEndPr>
      <w:sdtContent>
        <w:p w14:paraId="7E08AE64" w14:textId="77777777" w:rsidR="00067A48" w:rsidRDefault="00067A48">
          <w:pPr>
            <w:pStyle w:val="TOCHeading"/>
          </w:pPr>
          <w:r>
            <w:t>Contents</w:t>
          </w:r>
        </w:p>
        <w:p w14:paraId="30078228" w14:textId="750B93FF" w:rsidR="005331CD" w:rsidRDefault="00067A48">
          <w:pPr>
            <w:pStyle w:val="TOC2"/>
            <w:tabs>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258904" w:history="1">
            <w:r w:rsidR="005331CD" w:rsidRPr="00143FF5">
              <w:rPr>
                <w:rStyle w:val="Hyperlink"/>
                <w:noProof/>
              </w:rPr>
              <w:t>How do you start?</w:t>
            </w:r>
            <w:r w:rsidR="005331CD">
              <w:rPr>
                <w:noProof/>
                <w:webHidden/>
              </w:rPr>
              <w:tab/>
            </w:r>
            <w:r w:rsidR="005331CD">
              <w:rPr>
                <w:noProof/>
                <w:webHidden/>
              </w:rPr>
              <w:fldChar w:fldCharType="begin"/>
            </w:r>
            <w:r w:rsidR="005331CD">
              <w:rPr>
                <w:noProof/>
                <w:webHidden/>
              </w:rPr>
              <w:instrText xml:space="preserve"> PAGEREF _Toc2258904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2B19021D" w14:textId="3346EB6D" w:rsidR="005331CD" w:rsidRDefault="0019151A">
          <w:pPr>
            <w:pStyle w:val="TOC2"/>
            <w:tabs>
              <w:tab w:val="right" w:leader="dot" w:pos="9016"/>
            </w:tabs>
            <w:rPr>
              <w:rFonts w:eastAsiaTheme="minorEastAsia"/>
              <w:noProof/>
              <w:lang w:eastAsia="en-GB"/>
            </w:rPr>
          </w:pPr>
          <w:hyperlink w:anchor="_Toc2258905" w:history="1">
            <w:r w:rsidR="005331CD" w:rsidRPr="00143FF5">
              <w:rPr>
                <w:rStyle w:val="Hyperlink"/>
                <w:noProof/>
              </w:rPr>
              <w:t>Developing a search strategy</w:t>
            </w:r>
            <w:r w:rsidR="005331CD">
              <w:rPr>
                <w:noProof/>
                <w:webHidden/>
              </w:rPr>
              <w:tab/>
            </w:r>
            <w:r w:rsidR="005331CD">
              <w:rPr>
                <w:noProof/>
                <w:webHidden/>
              </w:rPr>
              <w:fldChar w:fldCharType="begin"/>
            </w:r>
            <w:r w:rsidR="005331CD">
              <w:rPr>
                <w:noProof/>
                <w:webHidden/>
              </w:rPr>
              <w:instrText xml:space="preserve"> PAGEREF _Toc2258905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7972D43E" w14:textId="3A752C2A" w:rsidR="005331CD" w:rsidRDefault="0019151A">
          <w:pPr>
            <w:pStyle w:val="TOC2"/>
            <w:tabs>
              <w:tab w:val="right" w:leader="dot" w:pos="9016"/>
            </w:tabs>
            <w:rPr>
              <w:rFonts w:eastAsiaTheme="minorEastAsia"/>
              <w:noProof/>
              <w:lang w:eastAsia="en-GB"/>
            </w:rPr>
          </w:pPr>
          <w:hyperlink w:anchor="_Toc2258906" w:history="1">
            <w:r w:rsidR="005331CD" w:rsidRPr="00143FF5">
              <w:rPr>
                <w:rStyle w:val="Hyperlink"/>
                <w:noProof/>
              </w:rPr>
              <w:t>Identifying the key concepts in the question</w:t>
            </w:r>
            <w:r w:rsidR="005331CD">
              <w:rPr>
                <w:noProof/>
                <w:webHidden/>
              </w:rPr>
              <w:tab/>
            </w:r>
            <w:r w:rsidR="005331CD">
              <w:rPr>
                <w:noProof/>
                <w:webHidden/>
              </w:rPr>
              <w:fldChar w:fldCharType="begin"/>
            </w:r>
            <w:r w:rsidR="005331CD">
              <w:rPr>
                <w:noProof/>
                <w:webHidden/>
              </w:rPr>
              <w:instrText xml:space="preserve"> PAGEREF _Toc2258906 \h </w:instrText>
            </w:r>
            <w:r w:rsidR="005331CD">
              <w:rPr>
                <w:noProof/>
                <w:webHidden/>
              </w:rPr>
            </w:r>
            <w:r w:rsidR="005331CD">
              <w:rPr>
                <w:noProof/>
                <w:webHidden/>
              </w:rPr>
              <w:fldChar w:fldCharType="separate"/>
            </w:r>
            <w:r w:rsidR="00744AAF">
              <w:rPr>
                <w:noProof/>
                <w:webHidden/>
              </w:rPr>
              <w:t>3</w:t>
            </w:r>
            <w:r w:rsidR="005331CD">
              <w:rPr>
                <w:noProof/>
                <w:webHidden/>
              </w:rPr>
              <w:fldChar w:fldCharType="end"/>
            </w:r>
          </w:hyperlink>
        </w:p>
        <w:p w14:paraId="45455A31" w14:textId="047A2832" w:rsidR="005331CD" w:rsidRDefault="0019151A">
          <w:pPr>
            <w:pStyle w:val="TOC3"/>
            <w:tabs>
              <w:tab w:val="right" w:leader="dot" w:pos="9016"/>
            </w:tabs>
            <w:rPr>
              <w:rFonts w:eastAsiaTheme="minorEastAsia"/>
              <w:noProof/>
              <w:lang w:eastAsia="en-GB"/>
            </w:rPr>
          </w:pPr>
          <w:hyperlink w:anchor="_Toc2258907" w:history="1">
            <w:r w:rsidR="005331CD" w:rsidRPr="00143FF5">
              <w:rPr>
                <w:rStyle w:val="Hyperlink"/>
                <w:noProof/>
              </w:rPr>
              <w:t>How to generate keywords &amp; phrases</w:t>
            </w:r>
            <w:r w:rsidR="005331CD">
              <w:rPr>
                <w:noProof/>
                <w:webHidden/>
              </w:rPr>
              <w:tab/>
            </w:r>
            <w:r w:rsidR="005331CD">
              <w:rPr>
                <w:noProof/>
                <w:webHidden/>
              </w:rPr>
              <w:fldChar w:fldCharType="begin"/>
            </w:r>
            <w:r w:rsidR="005331CD">
              <w:rPr>
                <w:noProof/>
                <w:webHidden/>
              </w:rPr>
              <w:instrText xml:space="preserve"> PAGEREF _Toc2258907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10A1D375" w14:textId="7E51E1CE" w:rsidR="005331CD" w:rsidRDefault="0019151A">
          <w:pPr>
            <w:pStyle w:val="TOC2"/>
            <w:tabs>
              <w:tab w:val="right" w:leader="dot" w:pos="9016"/>
            </w:tabs>
            <w:rPr>
              <w:rFonts w:eastAsiaTheme="minorEastAsia"/>
              <w:noProof/>
              <w:lang w:eastAsia="en-GB"/>
            </w:rPr>
          </w:pPr>
          <w:hyperlink w:anchor="_Toc2258908" w:history="1">
            <w:r w:rsidR="005331CD" w:rsidRPr="00143FF5">
              <w:rPr>
                <w:rStyle w:val="Hyperlink"/>
                <w:noProof/>
              </w:rPr>
              <w:t>Select the relevant databases &amp; resources</w:t>
            </w:r>
            <w:r w:rsidR="005331CD">
              <w:rPr>
                <w:noProof/>
                <w:webHidden/>
              </w:rPr>
              <w:tab/>
            </w:r>
            <w:r w:rsidR="005331CD">
              <w:rPr>
                <w:noProof/>
                <w:webHidden/>
              </w:rPr>
              <w:fldChar w:fldCharType="begin"/>
            </w:r>
            <w:r w:rsidR="005331CD">
              <w:rPr>
                <w:noProof/>
                <w:webHidden/>
              </w:rPr>
              <w:instrText xml:space="preserve"> PAGEREF _Toc2258908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2B39F830" w14:textId="7BB03246" w:rsidR="005331CD" w:rsidRDefault="0019151A">
          <w:pPr>
            <w:pStyle w:val="TOC2"/>
            <w:tabs>
              <w:tab w:val="right" w:leader="dot" w:pos="9016"/>
            </w:tabs>
            <w:rPr>
              <w:rFonts w:eastAsiaTheme="minorEastAsia"/>
              <w:noProof/>
              <w:lang w:eastAsia="en-GB"/>
            </w:rPr>
          </w:pPr>
          <w:hyperlink w:anchor="_Toc2258909" w:history="1">
            <w:r w:rsidR="005331CD" w:rsidRPr="00143FF5">
              <w:rPr>
                <w:rStyle w:val="Hyperlink"/>
                <w:noProof/>
              </w:rPr>
              <w:t>Combining search terms with Boolean operators</w:t>
            </w:r>
            <w:r w:rsidR="005331CD">
              <w:rPr>
                <w:noProof/>
                <w:webHidden/>
              </w:rPr>
              <w:tab/>
            </w:r>
            <w:r w:rsidR="005331CD">
              <w:rPr>
                <w:noProof/>
                <w:webHidden/>
              </w:rPr>
              <w:fldChar w:fldCharType="begin"/>
            </w:r>
            <w:r w:rsidR="005331CD">
              <w:rPr>
                <w:noProof/>
                <w:webHidden/>
              </w:rPr>
              <w:instrText xml:space="preserve"> PAGEREF _Toc2258909 \h </w:instrText>
            </w:r>
            <w:r w:rsidR="005331CD">
              <w:rPr>
                <w:noProof/>
                <w:webHidden/>
              </w:rPr>
            </w:r>
            <w:r w:rsidR="005331CD">
              <w:rPr>
                <w:noProof/>
                <w:webHidden/>
              </w:rPr>
              <w:fldChar w:fldCharType="separate"/>
            </w:r>
            <w:r w:rsidR="00744AAF">
              <w:rPr>
                <w:noProof/>
                <w:webHidden/>
              </w:rPr>
              <w:t>4</w:t>
            </w:r>
            <w:r w:rsidR="005331CD">
              <w:rPr>
                <w:noProof/>
                <w:webHidden/>
              </w:rPr>
              <w:fldChar w:fldCharType="end"/>
            </w:r>
          </w:hyperlink>
        </w:p>
        <w:p w14:paraId="69F30441" w14:textId="6D747B14" w:rsidR="005331CD" w:rsidRDefault="0019151A">
          <w:pPr>
            <w:pStyle w:val="TOC3"/>
            <w:tabs>
              <w:tab w:val="right" w:leader="dot" w:pos="9016"/>
            </w:tabs>
            <w:rPr>
              <w:rFonts w:eastAsiaTheme="minorEastAsia"/>
              <w:noProof/>
              <w:lang w:eastAsia="en-GB"/>
            </w:rPr>
          </w:pPr>
          <w:hyperlink w:anchor="_Toc2258910" w:history="1">
            <w:r w:rsidR="005331CD" w:rsidRPr="00143FF5">
              <w:rPr>
                <w:rStyle w:val="Hyperlink"/>
                <w:noProof/>
              </w:rPr>
              <w:t>Other useful search operators</w:t>
            </w:r>
            <w:r w:rsidR="005331CD">
              <w:rPr>
                <w:noProof/>
                <w:webHidden/>
              </w:rPr>
              <w:tab/>
            </w:r>
            <w:r w:rsidR="005331CD">
              <w:rPr>
                <w:noProof/>
                <w:webHidden/>
              </w:rPr>
              <w:fldChar w:fldCharType="begin"/>
            </w:r>
            <w:r w:rsidR="005331CD">
              <w:rPr>
                <w:noProof/>
                <w:webHidden/>
              </w:rPr>
              <w:instrText xml:space="preserve"> PAGEREF _Toc2258910 \h </w:instrText>
            </w:r>
            <w:r w:rsidR="005331CD">
              <w:rPr>
                <w:noProof/>
                <w:webHidden/>
              </w:rPr>
            </w:r>
            <w:r w:rsidR="005331CD">
              <w:rPr>
                <w:noProof/>
                <w:webHidden/>
              </w:rPr>
              <w:fldChar w:fldCharType="separate"/>
            </w:r>
            <w:r w:rsidR="00744AAF">
              <w:rPr>
                <w:noProof/>
                <w:webHidden/>
              </w:rPr>
              <w:t>5</w:t>
            </w:r>
            <w:r w:rsidR="005331CD">
              <w:rPr>
                <w:noProof/>
                <w:webHidden/>
              </w:rPr>
              <w:fldChar w:fldCharType="end"/>
            </w:r>
          </w:hyperlink>
        </w:p>
        <w:p w14:paraId="2AF72202" w14:textId="02DE3100" w:rsidR="005331CD" w:rsidRDefault="0019151A">
          <w:pPr>
            <w:pStyle w:val="TOC2"/>
            <w:tabs>
              <w:tab w:val="right" w:leader="dot" w:pos="9016"/>
            </w:tabs>
            <w:rPr>
              <w:rFonts w:eastAsiaTheme="minorEastAsia"/>
              <w:noProof/>
              <w:lang w:eastAsia="en-GB"/>
            </w:rPr>
          </w:pPr>
          <w:hyperlink w:anchor="_Toc2258911" w:history="1">
            <w:r w:rsidR="005331CD" w:rsidRPr="00143FF5">
              <w:rPr>
                <w:rStyle w:val="Hyperlink"/>
                <w:noProof/>
              </w:rPr>
              <w:t>Putting it all together</w:t>
            </w:r>
            <w:r w:rsidR="005331CD">
              <w:rPr>
                <w:noProof/>
                <w:webHidden/>
              </w:rPr>
              <w:tab/>
            </w:r>
            <w:r w:rsidR="005331CD">
              <w:rPr>
                <w:noProof/>
                <w:webHidden/>
              </w:rPr>
              <w:fldChar w:fldCharType="begin"/>
            </w:r>
            <w:r w:rsidR="005331CD">
              <w:rPr>
                <w:noProof/>
                <w:webHidden/>
              </w:rPr>
              <w:instrText xml:space="preserve"> PAGEREF _Toc2258911 \h </w:instrText>
            </w:r>
            <w:r w:rsidR="005331CD">
              <w:rPr>
                <w:noProof/>
                <w:webHidden/>
              </w:rPr>
            </w:r>
            <w:r w:rsidR="005331CD">
              <w:rPr>
                <w:noProof/>
                <w:webHidden/>
              </w:rPr>
              <w:fldChar w:fldCharType="separate"/>
            </w:r>
            <w:r w:rsidR="00744AAF">
              <w:rPr>
                <w:noProof/>
                <w:webHidden/>
              </w:rPr>
              <w:t>6</w:t>
            </w:r>
            <w:r w:rsidR="005331CD">
              <w:rPr>
                <w:noProof/>
                <w:webHidden/>
              </w:rPr>
              <w:fldChar w:fldCharType="end"/>
            </w:r>
          </w:hyperlink>
        </w:p>
        <w:p w14:paraId="65E06BE2" w14:textId="28D05270" w:rsidR="005331CD" w:rsidRDefault="0019151A">
          <w:pPr>
            <w:pStyle w:val="TOC2"/>
            <w:tabs>
              <w:tab w:val="right" w:leader="dot" w:pos="9016"/>
            </w:tabs>
            <w:rPr>
              <w:rFonts w:eastAsiaTheme="minorEastAsia"/>
              <w:noProof/>
              <w:lang w:eastAsia="en-GB"/>
            </w:rPr>
          </w:pPr>
          <w:hyperlink w:anchor="_Toc2258912" w:history="1">
            <w:r w:rsidR="005331CD" w:rsidRPr="00143FF5">
              <w:rPr>
                <w:rStyle w:val="Hyperlink"/>
                <w:noProof/>
              </w:rPr>
              <w:t>Searching Subject Specific Education Databases</w:t>
            </w:r>
            <w:r w:rsidR="005331CD">
              <w:rPr>
                <w:noProof/>
                <w:webHidden/>
              </w:rPr>
              <w:tab/>
            </w:r>
            <w:r w:rsidR="005331CD">
              <w:rPr>
                <w:noProof/>
                <w:webHidden/>
              </w:rPr>
              <w:fldChar w:fldCharType="begin"/>
            </w:r>
            <w:r w:rsidR="005331CD">
              <w:rPr>
                <w:noProof/>
                <w:webHidden/>
              </w:rPr>
              <w:instrText xml:space="preserve"> PAGEREF _Toc2258912 \h </w:instrText>
            </w:r>
            <w:r w:rsidR="005331CD">
              <w:rPr>
                <w:noProof/>
                <w:webHidden/>
              </w:rPr>
            </w:r>
            <w:r w:rsidR="005331CD">
              <w:rPr>
                <w:noProof/>
                <w:webHidden/>
              </w:rPr>
              <w:fldChar w:fldCharType="separate"/>
            </w:r>
            <w:r w:rsidR="00744AAF">
              <w:rPr>
                <w:noProof/>
                <w:webHidden/>
              </w:rPr>
              <w:t>6</w:t>
            </w:r>
            <w:r w:rsidR="005331CD">
              <w:rPr>
                <w:noProof/>
                <w:webHidden/>
              </w:rPr>
              <w:fldChar w:fldCharType="end"/>
            </w:r>
          </w:hyperlink>
        </w:p>
        <w:p w14:paraId="43C38319" w14:textId="53B05DB3" w:rsidR="00067A48" w:rsidRDefault="00067A48">
          <w:r>
            <w:rPr>
              <w:b/>
              <w:bCs/>
              <w:noProof/>
            </w:rPr>
            <w:fldChar w:fldCharType="end"/>
          </w:r>
        </w:p>
      </w:sdtContent>
    </w:sdt>
    <w:p w14:paraId="3E8921E9" w14:textId="77777777" w:rsidR="00BA4E95" w:rsidRDefault="00BA4E95"/>
    <w:p w14:paraId="2DE6BA97" w14:textId="77777777" w:rsidR="00BA4E95" w:rsidRDefault="00BA4E95"/>
    <w:p w14:paraId="07910F9F" w14:textId="77777777" w:rsidR="00BA4E95" w:rsidRDefault="00BA4E95"/>
    <w:p w14:paraId="6310F54A" w14:textId="77777777" w:rsidR="00BA4E95" w:rsidRDefault="00BA4E95"/>
    <w:p w14:paraId="1C9F105F" w14:textId="77777777" w:rsidR="00BA4E95" w:rsidRDefault="00BA4E95"/>
    <w:p w14:paraId="1D43C2FD" w14:textId="77777777" w:rsidR="00BA4E95" w:rsidRDefault="00BA4E95"/>
    <w:p w14:paraId="3E879F25" w14:textId="1D04D899" w:rsidR="00BA4E95" w:rsidRDefault="00AB08FF">
      <w:r>
        <w:br w:type="page"/>
      </w:r>
    </w:p>
    <w:p w14:paraId="33431ABF" w14:textId="1F542E8B" w:rsidR="00CB5B5F" w:rsidRDefault="002909E8" w:rsidP="002909E8">
      <w:pPr>
        <w:pStyle w:val="Heading2"/>
      </w:pPr>
      <w:bookmarkStart w:id="0" w:name="_Toc2258904"/>
      <w:r>
        <w:lastRenderedPageBreak/>
        <w:t>How do you start?</w:t>
      </w:r>
      <w:bookmarkEnd w:id="0"/>
      <w:r>
        <w:t xml:space="preserve"> </w:t>
      </w:r>
    </w:p>
    <w:p w14:paraId="203D2BB3" w14:textId="4F7A3B57" w:rsidR="002909E8" w:rsidRPr="00475D8C" w:rsidRDefault="00475D8C" w:rsidP="00475D8C">
      <w:pPr>
        <w:rPr>
          <w:rFonts w:cs="Arial"/>
          <w:sz w:val="24"/>
          <w:szCs w:val="24"/>
        </w:rPr>
      </w:pPr>
      <w:r>
        <w:rPr>
          <w:rFonts w:cs="Arial"/>
          <w:sz w:val="24"/>
          <w:szCs w:val="24"/>
        </w:rPr>
        <w:br/>
      </w:r>
      <w:r w:rsidR="002909E8" w:rsidRPr="00475D8C">
        <w:rPr>
          <w:rFonts w:cs="Arial"/>
          <w:sz w:val="24"/>
          <w:szCs w:val="24"/>
        </w:rPr>
        <w:t>Ensure you have a well-constructed research question - that has a clear objective and is neither too specific nor too broad in scope to address.</w:t>
      </w:r>
    </w:p>
    <w:p w14:paraId="5BC303F4" w14:textId="6DA797EB" w:rsidR="002909E8" w:rsidRPr="00475D8C" w:rsidRDefault="002909E8" w:rsidP="00475D8C">
      <w:pPr>
        <w:rPr>
          <w:rFonts w:cs="Arial"/>
          <w:sz w:val="24"/>
          <w:szCs w:val="24"/>
        </w:rPr>
      </w:pPr>
      <w:r w:rsidRPr="00475D8C">
        <w:rPr>
          <w:rFonts w:cs="Arial"/>
          <w:sz w:val="24"/>
          <w:szCs w:val="24"/>
        </w:rPr>
        <w:t xml:space="preserve">Identify the information you need and type (books, journals, government papers, statistics etc.)  </w:t>
      </w:r>
    </w:p>
    <w:p w14:paraId="65C2401A" w14:textId="34B916C6" w:rsidR="002909E8" w:rsidRPr="00475D8C" w:rsidRDefault="002909E8" w:rsidP="00475D8C">
      <w:pPr>
        <w:rPr>
          <w:rFonts w:cs="Arial"/>
          <w:sz w:val="24"/>
          <w:szCs w:val="24"/>
        </w:rPr>
      </w:pPr>
      <w:r w:rsidRPr="00475D8C">
        <w:rPr>
          <w:rFonts w:cs="Arial"/>
          <w:sz w:val="24"/>
          <w:szCs w:val="24"/>
        </w:rPr>
        <w:t xml:space="preserve">Decide on limit and scope of the research </w:t>
      </w:r>
    </w:p>
    <w:p w14:paraId="3BAB79F4" w14:textId="105D7603" w:rsidR="00475D8C" w:rsidRPr="00475D8C" w:rsidRDefault="00475D8C" w:rsidP="00475D8C">
      <w:pPr>
        <w:pStyle w:val="Heading2"/>
      </w:pPr>
      <w:bookmarkStart w:id="1" w:name="_Toc2258905"/>
      <w:r>
        <w:t>Developing a search strategy</w:t>
      </w:r>
      <w:bookmarkEnd w:id="1"/>
    </w:p>
    <w:p w14:paraId="3F0C7CF0" w14:textId="25651664" w:rsidR="00B00815" w:rsidRDefault="00B00815" w:rsidP="002909E8">
      <w:pPr>
        <w:pStyle w:val="ListParagraph"/>
        <w:ind w:left="0"/>
        <w:jc w:val="both"/>
        <w:rPr>
          <w:color w:val="555555"/>
          <w:sz w:val="24"/>
          <w:szCs w:val="24"/>
          <w:shd w:val="clear" w:color="auto" w:fill="FFFFFF"/>
        </w:rPr>
      </w:pPr>
    </w:p>
    <w:p w14:paraId="7FB8DD7B" w14:textId="034B52CE" w:rsidR="00475D8C" w:rsidRPr="00475D8C" w:rsidRDefault="00475D8C" w:rsidP="00475D8C">
      <w:pPr>
        <w:pStyle w:val="ListParagraph"/>
        <w:ind w:left="0"/>
        <w:jc w:val="both"/>
        <w:rPr>
          <w:color w:val="555555"/>
          <w:sz w:val="24"/>
          <w:szCs w:val="24"/>
          <w:shd w:val="clear" w:color="auto" w:fill="FFFFFF"/>
        </w:rPr>
      </w:pPr>
      <w:r w:rsidRPr="00475D8C">
        <w:rPr>
          <w:color w:val="555555"/>
          <w:sz w:val="24"/>
          <w:szCs w:val="24"/>
          <w:shd w:val="clear" w:color="auto" w:fill="FFFFFF"/>
        </w:rPr>
        <w:t>A search strategy is a structured organisation of terms used to search the library or subject specific database or a search engine like google</w:t>
      </w:r>
      <w:r>
        <w:rPr>
          <w:color w:val="555555"/>
          <w:sz w:val="24"/>
          <w:szCs w:val="24"/>
          <w:shd w:val="clear" w:color="auto" w:fill="FFFFFF"/>
        </w:rPr>
        <w:t>.</w:t>
      </w:r>
      <w:r w:rsidRPr="00475D8C">
        <w:rPr>
          <w:color w:val="555555"/>
          <w:sz w:val="24"/>
          <w:szCs w:val="24"/>
          <w:shd w:val="clear" w:color="auto" w:fill="FFFFFF"/>
        </w:rPr>
        <w:t xml:space="preserve"> The search strategy shows how these terms combine in order to retrieve the best results</w:t>
      </w:r>
    </w:p>
    <w:p w14:paraId="5A0A5136" w14:textId="45ED7254" w:rsidR="00475D8C" w:rsidRDefault="00475D8C" w:rsidP="00475D8C">
      <w:pPr>
        <w:pStyle w:val="ListParagraph"/>
        <w:ind w:left="0"/>
        <w:jc w:val="both"/>
        <w:rPr>
          <w:color w:val="555555"/>
          <w:sz w:val="24"/>
          <w:szCs w:val="24"/>
          <w:shd w:val="clear" w:color="auto" w:fill="FFFFFF"/>
        </w:rPr>
      </w:pPr>
      <w:r w:rsidRPr="00475D8C">
        <w:rPr>
          <w:color w:val="555555"/>
          <w:sz w:val="24"/>
          <w:szCs w:val="24"/>
          <w:shd w:val="clear" w:color="auto" w:fill="FFFFFF"/>
        </w:rPr>
        <w:tab/>
      </w:r>
    </w:p>
    <w:p w14:paraId="5DC40B5D" w14:textId="7ABBC347" w:rsidR="00796858" w:rsidRDefault="00475D8C" w:rsidP="00475D8C">
      <w:pPr>
        <w:pStyle w:val="ListParagraph"/>
        <w:ind w:left="0"/>
        <w:jc w:val="both"/>
        <w:rPr>
          <w:color w:val="555555"/>
          <w:sz w:val="24"/>
          <w:szCs w:val="24"/>
          <w:shd w:val="clear" w:color="auto" w:fill="FFFFFF"/>
        </w:rPr>
      </w:pPr>
      <w:r>
        <w:rPr>
          <w:color w:val="555555"/>
          <w:sz w:val="24"/>
          <w:szCs w:val="24"/>
          <w:shd w:val="clear" w:color="auto" w:fill="FFFFFF"/>
        </w:rPr>
        <w:t xml:space="preserve"> </w:t>
      </w:r>
      <w:r w:rsidR="00796858">
        <w:rPr>
          <w:color w:val="555555"/>
          <w:sz w:val="24"/>
          <w:szCs w:val="24"/>
          <w:shd w:val="clear" w:color="auto" w:fill="FFFFFF"/>
        </w:rPr>
        <w:t xml:space="preserve">This figure identifies the five stages of development </w:t>
      </w:r>
    </w:p>
    <w:p w14:paraId="5470FDFF" w14:textId="22BD89D5" w:rsidR="00796858" w:rsidRDefault="00A6290B" w:rsidP="00475D8C">
      <w:pPr>
        <w:pStyle w:val="ListParagraph"/>
        <w:ind w:left="0"/>
        <w:jc w:val="both"/>
        <w:rPr>
          <w:color w:val="555555"/>
          <w:sz w:val="24"/>
          <w:szCs w:val="24"/>
          <w:shd w:val="clear" w:color="auto" w:fill="FFFFFF"/>
        </w:rPr>
      </w:pPr>
      <w:r w:rsidRPr="00475D8C">
        <w:rPr>
          <w:noProof/>
          <w:color w:val="555555"/>
          <w:sz w:val="24"/>
          <w:szCs w:val="24"/>
          <w:shd w:val="clear" w:color="auto" w:fill="FFFFFF"/>
          <w:lang w:eastAsia="en-GB"/>
        </w:rPr>
        <w:drawing>
          <wp:anchor distT="0" distB="0" distL="114300" distR="114300" simplePos="0" relativeHeight="251770368" behindDoc="1" locked="0" layoutInCell="1" allowOverlap="1" wp14:anchorId="3A55B0BE" wp14:editId="343654A9">
            <wp:simplePos x="0" y="0"/>
            <wp:positionH relativeFrom="margin">
              <wp:posOffset>205740</wp:posOffset>
            </wp:positionH>
            <wp:positionV relativeFrom="page">
              <wp:posOffset>4632960</wp:posOffset>
            </wp:positionV>
            <wp:extent cx="2391410" cy="2369820"/>
            <wp:effectExtent l="0" t="0" r="8890" b="0"/>
            <wp:wrapTight wrapText="bothSides">
              <wp:wrapPolygon edited="0">
                <wp:start x="0" y="0"/>
                <wp:lineTo x="0" y="21357"/>
                <wp:lineTo x="21508" y="21357"/>
                <wp:lineTo x="21508" y="0"/>
                <wp:lineTo x="0" y="0"/>
              </wp:wrapPolygon>
            </wp:wrapTight>
            <wp:docPr id="6" name="Picture 2" descr="Image result for search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search strateg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1410" cy="2369820"/>
                    </a:xfrm>
                    <a:prstGeom prst="rect">
                      <a:avLst/>
                    </a:prstGeom>
                    <a:noFill/>
                    <a:extLst/>
                  </pic:spPr>
                </pic:pic>
              </a:graphicData>
            </a:graphic>
            <wp14:sizeRelH relativeFrom="margin">
              <wp14:pctWidth>0</wp14:pctWidth>
            </wp14:sizeRelH>
            <wp14:sizeRelV relativeFrom="margin">
              <wp14:pctHeight>0</wp14:pctHeight>
            </wp14:sizeRelV>
          </wp:anchor>
        </w:drawing>
      </w:r>
    </w:p>
    <w:p w14:paraId="61727B1D" w14:textId="530C87AB" w:rsidR="00796858" w:rsidRDefault="00796858" w:rsidP="00A6290B">
      <w:pPr>
        <w:pStyle w:val="ListParagraph"/>
        <w:numPr>
          <w:ilvl w:val="0"/>
          <w:numId w:val="24"/>
        </w:numPr>
        <w:tabs>
          <w:tab w:val="left" w:pos="3119"/>
          <w:tab w:val="left" w:pos="5103"/>
          <w:tab w:val="left" w:pos="5245"/>
        </w:tabs>
        <w:ind w:firstLine="131"/>
        <w:rPr>
          <w:color w:val="555555"/>
          <w:sz w:val="24"/>
          <w:szCs w:val="24"/>
          <w:shd w:val="clear" w:color="auto" w:fill="FFFFFF"/>
        </w:rPr>
      </w:pPr>
      <w:r>
        <w:rPr>
          <w:color w:val="555555"/>
          <w:sz w:val="24"/>
          <w:szCs w:val="24"/>
          <w:shd w:val="clear" w:color="auto" w:fill="FFFFFF"/>
        </w:rPr>
        <w:t>Identify key concepts &amp; terms</w:t>
      </w:r>
    </w:p>
    <w:p w14:paraId="45288680" w14:textId="5A80FDB4" w:rsidR="00796858" w:rsidRDefault="00796858" w:rsidP="00796858">
      <w:pPr>
        <w:pStyle w:val="ListParagraph"/>
        <w:numPr>
          <w:ilvl w:val="0"/>
          <w:numId w:val="24"/>
        </w:numPr>
        <w:ind w:left="5103" w:hanging="708"/>
        <w:rPr>
          <w:color w:val="555555"/>
          <w:sz w:val="24"/>
          <w:szCs w:val="24"/>
          <w:shd w:val="clear" w:color="auto" w:fill="FFFFFF"/>
        </w:rPr>
      </w:pPr>
      <w:r w:rsidRPr="00796858">
        <w:rPr>
          <w:color w:val="555555"/>
          <w:sz w:val="24"/>
          <w:szCs w:val="24"/>
          <w:shd w:val="clear" w:color="auto" w:fill="FFFFFF"/>
        </w:rPr>
        <w:t xml:space="preserve">Select the relevant databases &amp; </w:t>
      </w:r>
      <w:r>
        <w:rPr>
          <w:color w:val="555555"/>
          <w:sz w:val="24"/>
          <w:szCs w:val="24"/>
          <w:shd w:val="clear" w:color="auto" w:fill="FFFFFF"/>
        </w:rPr>
        <w:t xml:space="preserve"> </w:t>
      </w:r>
      <w:r w:rsidRPr="00796858">
        <w:rPr>
          <w:color w:val="555555"/>
          <w:sz w:val="24"/>
          <w:szCs w:val="24"/>
          <w:shd w:val="clear" w:color="auto" w:fill="FFFFFF"/>
        </w:rPr>
        <w:t>resources</w:t>
      </w:r>
    </w:p>
    <w:p w14:paraId="2191D4A9" w14:textId="4FD9881D" w:rsid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Combine search terms with Boolean operators</w:t>
      </w:r>
    </w:p>
    <w:p w14:paraId="5BDC1573" w14:textId="560B317F" w:rsid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Run searches in selected source</w:t>
      </w:r>
    </w:p>
    <w:p w14:paraId="0676BF8A" w14:textId="392EDF57" w:rsidR="00796858" w:rsidRPr="00796858" w:rsidRDefault="00796858" w:rsidP="00796858">
      <w:pPr>
        <w:pStyle w:val="ListParagraph"/>
        <w:numPr>
          <w:ilvl w:val="0"/>
          <w:numId w:val="24"/>
        </w:numPr>
        <w:ind w:left="5103" w:hanging="708"/>
        <w:rPr>
          <w:color w:val="555555"/>
          <w:sz w:val="24"/>
          <w:szCs w:val="24"/>
          <w:shd w:val="clear" w:color="auto" w:fill="FFFFFF"/>
        </w:rPr>
      </w:pPr>
      <w:r>
        <w:rPr>
          <w:color w:val="555555"/>
          <w:sz w:val="24"/>
          <w:szCs w:val="24"/>
          <w:shd w:val="clear" w:color="auto" w:fill="FFFFFF"/>
        </w:rPr>
        <w:t>Review and refine search results</w:t>
      </w:r>
    </w:p>
    <w:p w14:paraId="4263AF33" w14:textId="77777777" w:rsidR="00796858" w:rsidRDefault="00796858" w:rsidP="00475D8C">
      <w:pPr>
        <w:pStyle w:val="ListParagraph"/>
        <w:ind w:left="0"/>
        <w:jc w:val="both"/>
        <w:rPr>
          <w:color w:val="555555"/>
          <w:sz w:val="24"/>
          <w:szCs w:val="24"/>
          <w:shd w:val="clear" w:color="auto" w:fill="FFFFFF"/>
        </w:rPr>
      </w:pPr>
    </w:p>
    <w:p w14:paraId="53E34819" w14:textId="787DCDB4" w:rsidR="00796858" w:rsidRDefault="00796858" w:rsidP="00475D8C">
      <w:pPr>
        <w:pStyle w:val="ListParagraph"/>
        <w:ind w:left="0"/>
        <w:jc w:val="both"/>
        <w:rPr>
          <w:color w:val="555555"/>
          <w:sz w:val="24"/>
          <w:szCs w:val="24"/>
          <w:shd w:val="clear" w:color="auto" w:fill="FFFFFF"/>
        </w:rPr>
      </w:pPr>
    </w:p>
    <w:p w14:paraId="0D496E8D" w14:textId="41F7A8AC" w:rsidR="0043033B" w:rsidRDefault="0043033B" w:rsidP="00475D8C">
      <w:pPr>
        <w:pStyle w:val="ListParagraph"/>
        <w:ind w:left="0"/>
        <w:jc w:val="both"/>
        <w:rPr>
          <w:color w:val="555555"/>
          <w:sz w:val="24"/>
          <w:szCs w:val="24"/>
          <w:shd w:val="clear" w:color="auto" w:fill="FFFFFF"/>
        </w:rPr>
      </w:pPr>
    </w:p>
    <w:p w14:paraId="550EA9F9" w14:textId="38732C1A" w:rsidR="0043033B" w:rsidRDefault="0043033B" w:rsidP="00475D8C">
      <w:pPr>
        <w:pStyle w:val="ListParagraph"/>
        <w:ind w:left="0"/>
        <w:jc w:val="both"/>
        <w:rPr>
          <w:color w:val="555555"/>
          <w:sz w:val="24"/>
          <w:szCs w:val="24"/>
          <w:shd w:val="clear" w:color="auto" w:fill="FFFFFF"/>
        </w:rPr>
      </w:pPr>
    </w:p>
    <w:p w14:paraId="5D83B285" w14:textId="38732C1A" w:rsidR="0043033B" w:rsidRPr="0043033B" w:rsidRDefault="0043033B" w:rsidP="0043033B">
      <w:pPr>
        <w:pStyle w:val="Heading2"/>
      </w:pPr>
      <w:bookmarkStart w:id="2" w:name="_Toc2258906"/>
      <w:r>
        <w:t>Identifying the key concepts in the question</w:t>
      </w:r>
      <w:bookmarkEnd w:id="2"/>
    </w:p>
    <w:p w14:paraId="5BF9CA15" w14:textId="77777777" w:rsidR="00796858" w:rsidRDefault="00796858" w:rsidP="00475D8C">
      <w:pPr>
        <w:pStyle w:val="ListParagraph"/>
        <w:ind w:left="0"/>
        <w:jc w:val="both"/>
        <w:rPr>
          <w:color w:val="555555"/>
          <w:sz w:val="24"/>
          <w:szCs w:val="24"/>
          <w:shd w:val="clear" w:color="auto" w:fill="FFFFFF"/>
        </w:rPr>
      </w:pPr>
    </w:p>
    <w:p w14:paraId="26C14C3E" w14:textId="50657054" w:rsidR="00796858" w:rsidRDefault="0043033B" w:rsidP="00475D8C">
      <w:pPr>
        <w:pStyle w:val="ListParagraph"/>
        <w:ind w:left="0"/>
        <w:jc w:val="both"/>
        <w:rPr>
          <w:color w:val="555555"/>
          <w:sz w:val="24"/>
          <w:szCs w:val="24"/>
          <w:shd w:val="clear" w:color="auto" w:fill="FFFFFF"/>
        </w:rPr>
      </w:pPr>
      <w:r>
        <w:rPr>
          <w:color w:val="555555"/>
          <w:sz w:val="24"/>
          <w:szCs w:val="24"/>
          <w:shd w:val="clear" w:color="auto" w:fill="FFFFFF"/>
        </w:rPr>
        <w:t>Be clear about your research question!  Think of the individual concepts that form your research topic. Create a list of keywords and phrases to reflect these &amp; add to this list as you pro</w:t>
      </w:r>
      <w:r w:rsidR="00A6290B">
        <w:rPr>
          <w:color w:val="555555"/>
          <w:sz w:val="24"/>
          <w:szCs w:val="24"/>
          <w:shd w:val="clear" w:color="auto" w:fill="FFFFFF"/>
        </w:rPr>
        <w:t>gress with your research. Use your first few searches to identify the terminology used in your research area/discipline.</w:t>
      </w:r>
    </w:p>
    <w:p w14:paraId="5B1803B0" w14:textId="0CE7A6DF" w:rsidR="00796858" w:rsidRDefault="00796858" w:rsidP="00475D8C">
      <w:pPr>
        <w:pStyle w:val="ListParagraph"/>
        <w:ind w:left="0"/>
        <w:jc w:val="both"/>
        <w:rPr>
          <w:color w:val="555555"/>
          <w:sz w:val="24"/>
          <w:szCs w:val="24"/>
          <w:shd w:val="clear" w:color="auto" w:fill="FFFFFF"/>
        </w:rPr>
      </w:pPr>
    </w:p>
    <w:p w14:paraId="2DF9788D" w14:textId="77777777" w:rsidR="00A6290B" w:rsidRDefault="00A6290B" w:rsidP="00475D8C">
      <w:pPr>
        <w:pStyle w:val="ListParagraph"/>
        <w:ind w:left="0"/>
        <w:jc w:val="both"/>
        <w:rPr>
          <w:color w:val="555555"/>
          <w:sz w:val="24"/>
          <w:szCs w:val="24"/>
          <w:shd w:val="clear" w:color="auto" w:fill="FFFFFF"/>
        </w:rPr>
      </w:pPr>
    </w:p>
    <w:p w14:paraId="126E5D49" w14:textId="5CB76873" w:rsidR="00A6290B" w:rsidRDefault="00A6290B" w:rsidP="00A6290B">
      <w:pPr>
        <w:pStyle w:val="Heading3"/>
      </w:pPr>
      <w:bookmarkStart w:id="3" w:name="_Toc2258907"/>
      <w:r w:rsidRPr="00A6290B">
        <w:lastRenderedPageBreak/>
        <w:t>How to generate keywords &amp; phrases</w:t>
      </w:r>
      <w:bookmarkEnd w:id="3"/>
    </w:p>
    <w:p w14:paraId="479AF7B7" w14:textId="77777777" w:rsidR="00A6290B" w:rsidRPr="00A6290B" w:rsidRDefault="00A6290B" w:rsidP="00A6290B"/>
    <w:p w14:paraId="0EF7E394" w14:textId="0D438785" w:rsidR="00326AE9" w:rsidRPr="00A6290B" w:rsidRDefault="00744AAF"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Your knowledge of the subject</w:t>
      </w:r>
      <w:r w:rsidR="00A6290B">
        <w:rPr>
          <w:color w:val="555555"/>
          <w:sz w:val="24"/>
          <w:szCs w:val="24"/>
          <w:shd w:val="clear" w:color="auto" w:fill="FFFFFF"/>
        </w:rPr>
        <w:t>!</w:t>
      </w:r>
    </w:p>
    <w:p w14:paraId="56E26162" w14:textId="38AC59DD" w:rsidR="00326AE9" w:rsidRPr="00A6290B" w:rsidRDefault="00744AAF" w:rsidP="00A6290B">
      <w:pPr>
        <w:pStyle w:val="ListParagraph"/>
        <w:numPr>
          <w:ilvl w:val="0"/>
          <w:numId w:val="25"/>
        </w:numPr>
        <w:rPr>
          <w:color w:val="555555"/>
          <w:sz w:val="24"/>
          <w:szCs w:val="24"/>
          <w:shd w:val="clear" w:color="auto" w:fill="FFFFFF"/>
        </w:rPr>
      </w:pPr>
      <w:r w:rsidRPr="00A6290B">
        <w:rPr>
          <w:b/>
          <w:bCs/>
          <w:color w:val="555555"/>
          <w:sz w:val="24"/>
          <w:szCs w:val="24"/>
          <w:shd w:val="clear" w:color="auto" w:fill="FFFFFF"/>
        </w:rPr>
        <w:t xml:space="preserve">Key books </w:t>
      </w:r>
      <w:r w:rsidRPr="00A6290B">
        <w:rPr>
          <w:color w:val="555555"/>
          <w:sz w:val="24"/>
          <w:szCs w:val="24"/>
          <w:shd w:val="clear" w:color="auto" w:fill="FFFFFF"/>
        </w:rPr>
        <w:t>– look at the content pages and introductions to chapters for key theories, terms, theorists or experts</w:t>
      </w:r>
    </w:p>
    <w:p w14:paraId="45BEC46B" w14:textId="4944AA4A" w:rsidR="00326AE9" w:rsidRPr="00A6290B" w:rsidRDefault="00744AAF" w:rsidP="00A6290B">
      <w:pPr>
        <w:pStyle w:val="ListParagraph"/>
        <w:numPr>
          <w:ilvl w:val="0"/>
          <w:numId w:val="25"/>
        </w:numPr>
        <w:rPr>
          <w:color w:val="555555"/>
          <w:sz w:val="24"/>
          <w:szCs w:val="24"/>
          <w:shd w:val="clear" w:color="auto" w:fill="FFFFFF"/>
        </w:rPr>
      </w:pPr>
      <w:r w:rsidRPr="00A6290B">
        <w:rPr>
          <w:b/>
          <w:bCs/>
          <w:color w:val="555555"/>
          <w:sz w:val="24"/>
          <w:szCs w:val="24"/>
          <w:shd w:val="clear" w:color="auto" w:fill="FFFFFF"/>
        </w:rPr>
        <w:t xml:space="preserve">Journal articles </w:t>
      </w:r>
      <w:r w:rsidRPr="00A6290B">
        <w:rPr>
          <w:color w:val="555555"/>
          <w:sz w:val="24"/>
          <w:szCs w:val="24"/>
          <w:shd w:val="clear" w:color="auto" w:fill="FFFFFF"/>
        </w:rPr>
        <w:t xml:space="preserve">– use the abstract and author-assigned keywords (often under the abstract in an article).  </w:t>
      </w:r>
      <w:r w:rsidR="00A6290B">
        <w:rPr>
          <w:color w:val="555555"/>
          <w:sz w:val="24"/>
          <w:szCs w:val="24"/>
          <w:shd w:val="clear" w:color="auto" w:fill="FFFFFF"/>
        </w:rPr>
        <w:t>Major</w:t>
      </w:r>
      <w:r w:rsidRPr="00A6290B">
        <w:rPr>
          <w:color w:val="555555"/>
          <w:sz w:val="24"/>
          <w:szCs w:val="24"/>
          <w:shd w:val="clear" w:color="auto" w:fill="FFFFFF"/>
        </w:rPr>
        <w:t xml:space="preserve"> ideas </w:t>
      </w:r>
      <w:proofErr w:type="gramStart"/>
      <w:r w:rsidRPr="00A6290B">
        <w:rPr>
          <w:color w:val="555555"/>
          <w:sz w:val="24"/>
          <w:szCs w:val="24"/>
          <w:shd w:val="clear" w:color="auto" w:fill="FFFFFF"/>
        </w:rPr>
        <w:t>should be represented</w:t>
      </w:r>
      <w:proofErr w:type="gramEnd"/>
      <w:r w:rsidRPr="00A6290B">
        <w:rPr>
          <w:color w:val="555555"/>
          <w:sz w:val="24"/>
          <w:szCs w:val="24"/>
          <w:shd w:val="clear" w:color="auto" w:fill="FFFFFF"/>
        </w:rPr>
        <w:t xml:space="preserve"> in the abstract.</w:t>
      </w:r>
    </w:p>
    <w:p w14:paraId="234595B9" w14:textId="77777777" w:rsidR="00A6290B" w:rsidRDefault="00744AAF"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 xml:space="preserve">Use a </w:t>
      </w:r>
      <w:r w:rsidRPr="00A6290B">
        <w:rPr>
          <w:b/>
          <w:bCs/>
          <w:color w:val="555555"/>
          <w:sz w:val="24"/>
          <w:szCs w:val="24"/>
          <w:shd w:val="clear" w:color="auto" w:fill="FFFFFF"/>
        </w:rPr>
        <w:t xml:space="preserve">bibliography, </w:t>
      </w:r>
      <w:proofErr w:type="spellStart"/>
      <w:r w:rsidRPr="00A6290B">
        <w:rPr>
          <w:b/>
          <w:bCs/>
          <w:color w:val="555555"/>
          <w:sz w:val="24"/>
          <w:szCs w:val="24"/>
          <w:shd w:val="clear" w:color="auto" w:fill="FFFFFF"/>
        </w:rPr>
        <w:t>encyclopedia</w:t>
      </w:r>
      <w:proofErr w:type="spellEnd"/>
      <w:r w:rsidRPr="00A6290B">
        <w:rPr>
          <w:b/>
          <w:bCs/>
          <w:color w:val="555555"/>
          <w:sz w:val="24"/>
          <w:szCs w:val="24"/>
          <w:shd w:val="clear" w:color="auto" w:fill="FFFFFF"/>
        </w:rPr>
        <w:t xml:space="preserve"> or handbook </w:t>
      </w:r>
      <w:r w:rsidRPr="00A6290B">
        <w:rPr>
          <w:color w:val="555555"/>
          <w:sz w:val="24"/>
          <w:szCs w:val="24"/>
          <w:shd w:val="clear" w:color="auto" w:fill="FFFFFF"/>
        </w:rPr>
        <w:t xml:space="preserve">to get an overview of a subject or topic.  The library has the </w:t>
      </w:r>
      <w:hyperlink r:id="rId11" w:history="1">
        <w:r w:rsidRPr="00A6290B">
          <w:rPr>
            <w:rStyle w:val="Hyperlink"/>
            <w:sz w:val="24"/>
            <w:szCs w:val="24"/>
            <w:shd w:val="clear" w:color="auto" w:fill="FFFFFF"/>
          </w:rPr>
          <w:t xml:space="preserve">Oxford Handbooks online </w:t>
        </w:r>
      </w:hyperlink>
      <w:r w:rsidRPr="00A6290B">
        <w:rPr>
          <w:color w:val="555555"/>
          <w:sz w:val="24"/>
          <w:szCs w:val="24"/>
          <w:shd w:val="clear" w:color="auto" w:fill="FFFFFF"/>
        </w:rPr>
        <w:t>which give in-depth expert overviews on a topic</w:t>
      </w:r>
    </w:p>
    <w:p w14:paraId="008CF09A" w14:textId="7C30E79C" w:rsidR="00A6290B" w:rsidRPr="00A6290B" w:rsidRDefault="00A6290B" w:rsidP="00A6290B">
      <w:pPr>
        <w:pStyle w:val="ListParagraph"/>
        <w:numPr>
          <w:ilvl w:val="0"/>
          <w:numId w:val="25"/>
        </w:numPr>
        <w:rPr>
          <w:color w:val="555555"/>
          <w:sz w:val="24"/>
          <w:szCs w:val="24"/>
          <w:shd w:val="clear" w:color="auto" w:fill="FFFFFF"/>
        </w:rPr>
      </w:pPr>
      <w:r w:rsidRPr="00A6290B">
        <w:rPr>
          <w:color w:val="555555"/>
          <w:sz w:val="24"/>
          <w:szCs w:val="24"/>
          <w:shd w:val="clear" w:color="auto" w:fill="FFFFFF"/>
        </w:rPr>
        <w:t>Remember that each academic discipline has its own language/terminology</w:t>
      </w:r>
    </w:p>
    <w:p w14:paraId="066B7C9A" w14:textId="7AD2F5A3" w:rsidR="00475D8C" w:rsidRPr="00475D8C" w:rsidRDefault="00475D8C" w:rsidP="00475D8C">
      <w:pPr>
        <w:pStyle w:val="ListParagraph"/>
        <w:ind w:left="0"/>
        <w:jc w:val="both"/>
        <w:rPr>
          <w:color w:val="555555"/>
          <w:sz w:val="24"/>
          <w:szCs w:val="24"/>
          <w:shd w:val="clear" w:color="auto" w:fill="FFFFFF"/>
        </w:rPr>
      </w:pPr>
    </w:p>
    <w:p w14:paraId="20687D86" w14:textId="47CF9D91" w:rsidR="00B00815" w:rsidRDefault="00A6290B" w:rsidP="00CB5B5F">
      <w:pPr>
        <w:pStyle w:val="Heading2"/>
      </w:pPr>
      <w:bookmarkStart w:id="4" w:name="_Toc2258908"/>
      <w:r>
        <w:t>Select the relevant databases &amp; resources</w:t>
      </w:r>
      <w:bookmarkEnd w:id="4"/>
    </w:p>
    <w:p w14:paraId="25D3A503" w14:textId="77777777" w:rsidR="00A6290B" w:rsidRDefault="00A6290B" w:rsidP="00A6290B">
      <w:pPr>
        <w:pStyle w:val="ListParagraph"/>
        <w:ind w:left="567"/>
        <w:jc w:val="both"/>
        <w:rPr>
          <w:rFonts w:cs="Arial"/>
          <w:sz w:val="24"/>
          <w:szCs w:val="24"/>
        </w:rPr>
      </w:pPr>
    </w:p>
    <w:p w14:paraId="0B0EDFD6" w14:textId="6C351036" w:rsidR="00A6290B" w:rsidRDefault="00A6290B" w:rsidP="00A6290B">
      <w:pPr>
        <w:pStyle w:val="ListParagraph"/>
        <w:ind w:left="0"/>
        <w:jc w:val="both"/>
        <w:rPr>
          <w:rFonts w:cs="Arial"/>
          <w:sz w:val="24"/>
          <w:szCs w:val="24"/>
        </w:rPr>
      </w:pPr>
      <w:r w:rsidRPr="00A6290B">
        <w:rPr>
          <w:rFonts w:cs="Arial"/>
          <w:sz w:val="24"/>
          <w:szCs w:val="24"/>
        </w:rPr>
        <w:t xml:space="preserve">The library should be your starting point for everything </w:t>
      </w:r>
      <w:r w:rsidR="00590932" w:rsidRPr="00A6290B">
        <w:rPr>
          <w:rFonts w:cs="Arial"/>
          <w:sz w:val="24"/>
          <w:szCs w:val="24"/>
        </w:rPr>
        <w:t>you will</w:t>
      </w:r>
      <w:r w:rsidRPr="00A6290B">
        <w:rPr>
          <w:rFonts w:cs="Arial"/>
          <w:sz w:val="24"/>
          <w:szCs w:val="24"/>
        </w:rPr>
        <w:t xml:space="preserve"> need for your dissertation</w:t>
      </w:r>
      <w:r>
        <w:rPr>
          <w:rFonts w:cs="Arial"/>
          <w:sz w:val="24"/>
          <w:szCs w:val="24"/>
        </w:rPr>
        <w:t xml:space="preserve"> &amp; an excellent place to start is with Library search on the Library homepage. </w:t>
      </w:r>
      <w:r w:rsidR="00590932">
        <w:rPr>
          <w:rFonts w:cs="Arial"/>
          <w:sz w:val="24"/>
          <w:szCs w:val="24"/>
        </w:rPr>
        <w:t>However,</w:t>
      </w:r>
      <w:r>
        <w:rPr>
          <w:rFonts w:cs="Arial"/>
          <w:sz w:val="24"/>
          <w:szCs w:val="24"/>
        </w:rPr>
        <w:t xml:space="preserve"> before starting a search </w:t>
      </w:r>
      <w:r w:rsidR="00590932">
        <w:rPr>
          <w:rFonts w:cs="Arial"/>
          <w:sz w:val="24"/>
          <w:szCs w:val="24"/>
        </w:rPr>
        <w:t>it is</w:t>
      </w:r>
      <w:r>
        <w:rPr>
          <w:rFonts w:cs="Arial"/>
          <w:sz w:val="24"/>
          <w:szCs w:val="24"/>
        </w:rPr>
        <w:t xml:space="preserve"> important to understand how to search effectively &amp; efficiently, so </w:t>
      </w:r>
      <w:r w:rsidR="00590932">
        <w:rPr>
          <w:rFonts w:cs="Arial"/>
          <w:sz w:val="24"/>
          <w:szCs w:val="24"/>
        </w:rPr>
        <w:t>let us</w:t>
      </w:r>
      <w:r w:rsidR="00614727">
        <w:rPr>
          <w:rFonts w:cs="Arial"/>
          <w:sz w:val="24"/>
          <w:szCs w:val="24"/>
        </w:rPr>
        <w:t xml:space="preserve"> move to the next step and understand how to combine your keywords / phrases with Boolean operators.</w:t>
      </w:r>
    </w:p>
    <w:p w14:paraId="4BCF7C40" w14:textId="7575EF85" w:rsidR="00A6290B" w:rsidRDefault="00A6290B" w:rsidP="00A6290B">
      <w:pPr>
        <w:pStyle w:val="ListParagraph"/>
        <w:ind w:left="0"/>
        <w:jc w:val="both"/>
        <w:rPr>
          <w:rFonts w:cs="Arial"/>
          <w:sz w:val="24"/>
          <w:szCs w:val="24"/>
        </w:rPr>
      </w:pPr>
    </w:p>
    <w:p w14:paraId="4872B4B5" w14:textId="1B2FD045" w:rsidR="00A6290B" w:rsidRPr="00A6290B" w:rsidRDefault="00A6290B" w:rsidP="00A6290B">
      <w:pPr>
        <w:pStyle w:val="ListParagraph"/>
        <w:ind w:left="0"/>
        <w:jc w:val="both"/>
        <w:rPr>
          <w:rFonts w:cs="Arial"/>
          <w:sz w:val="24"/>
          <w:szCs w:val="24"/>
        </w:rPr>
      </w:pPr>
      <w:r w:rsidRPr="00A6290B">
        <w:rPr>
          <w:noProof/>
          <w:lang w:eastAsia="en-GB"/>
        </w:rPr>
        <w:drawing>
          <wp:anchor distT="0" distB="0" distL="114300" distR="114300" simplePos="0" relativeHeight="251771392" behindDoc="0" locked="0" layoutInCell="1" allowOverlap="1" wp14:anchorId="17110376" wp14:editId="63D6ED62">
            <wp:simplePos x="0" y="0"/>
            <wp:positionH relativeFrom="column">
              <wp:posOffset>0</wp:posOffset>
            </wp:positionH>
            <wp:positionV relativeFrom="paragraph">
              <wp:posOffset>1270</wp:posOffset>
            </wp:positionV>
            <wp:extent cx="5029200"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33502" w14:textId="13F6E8EE" w:rsidR="002015B7" w:rsidRDefault="002015B7" w:rsidP="00A6290B">
      <w:pPr>
        <w:pStyle w:val="ListParagraph"/>
        <w:ind w:left="284"/>
        <w:jc w:val="both"/>
        <w:rPr>
          <w:rFonts w:cs="Arial"/>
          <w:sz w:val="24"/>
          <w:szCs w:val="24"/>
        </w:rPr>
      </w:pPr>
    </w:p>
    <w:p w14:paraId="0252AFFB" w14:textId="31FDD2A4" w:rsidR="00A6290B" w:rsidRDefault="00A6290B" w:rsidP="00A6290B">
      <w:pPr>
        <w:pStyle w:val="ListParagraph"/>
        <w:ind w:left="284"/>
        <w:jc w:val="both"/>
        <w:rPr>
          <w:rFonts w:cs="Arial"/>
          <w:sz w:val="24"/>
          <w:szCs w:val="24"/>
        </w:rPr>
      </w:pPr>
    </w:p>
    <w:p w14:paraId="7186A0C9" w14:textId="598B0A3C" w:rsidR="00A6290B" w:rsidRDefault="00A6290B" w:rsidP="00A6290B">
      <w:pPr>
        <w:pStyle w:val="ListParagraph"/>
        <w:ind w:left="284"/>
        <w:jc w:val="both"/>
        <w:rPr>
          <w:rFonts w:cs="Arial"/>
          <w:sz w:val="24"/>
          <w:szCs w:val="24"/>
        </w:rPr>
      </w:pPr>
    </w:p>
    <w:p w14:paraId="46149356" w14:textId="59167855" w:rsidR="00A6290B" w:rsidRDefault="00A6290B" w:rsidP="00A6290B">
      <w:pPr>
        <w:pStyle w:val="ListParagraph"/>
        <w:ind w:left="284"/>
        <w:jc w:val="both"/>
        <w:rPr>
          <w:rFonts w:cs="Arial"/>
          <w:sz w:val="24"/>
          <w:szCs w:val="24"/>
        </w:rPr>
      </w:pPr>
    </w:p>
    <w:p w14:paraId="4E1328DF" w14:textId="4EC9EECE" w:rsidR="00A6290B" w:rsidRDefault="00A6290B" w:rsidP="00A6290B">
      <w:pPr>
        <w:pStyle w:val="ListParagraph"/>
        <w:ind w:left="284"/>
        <w:jc w:val="both"/>
        <w:rPr>
          <w:rFonts w:cs="Arial"/>
          <w:sz w:val="24"/>
          <w:szCs w:val="24"/>
        </w:rPr>
      </w:pPr>
    </w:p>
    <w:p w14:paraId="33DB40BC" w14:textId="65D6A23E" w:rsidR="00A6290B" w:rsidRDefault="00A6290B" w:rsidP="00A6290B">
      <w:pPr>
        <w:pStyle w:val="ListParagraph"/>
        <w:ind w:left="284"/>
        <w:jc w:val="both"/>
        <w:rPr>
          <w:rFonts w:cs="Arial"/>
          <w:sz w:val="24"/>
          <w:szCs w:val="24"/>
        </w:rPr>
      </w:pPr>
    </w:p>
    <w:p w14:paraId="761B1FE4" w14:textId="4DE6494D" w:rsidR="00A6290B" w:rsidRDefault="00A6290B" w:rsidP="00A6290B">
      <w:pPr>
        <w:pStyle w:val="ListParagraph"/>
        <w:ind w:left="284"/>
        <w:jc w:val="both"/>
        <w:rPr>
          <w:rFonts w:cs="Arial"/>
          <w:sz w:val="24"/>
          <w:szCs w:val="24"/>
        </w:rPr>
      </w:pPr>
    </w:p>
    <w:p w14:paraId="1696FCBF" w14:textId="7457561C" w:rsidR="00A6290B" w:rsidRDefault="00614727" w:rsidP="00614727">
      <w:pPr>
        <w:pStyle w:val="Heading2"/>
      </w:pPr>
      <w:bookmarkStart w:id="5" w:name="_Toc2258909"/>
      <w:r>
        <w:t>Combining search terms with Boolean operators</w:t>
      </w:r>
      <w:bookmarkEnd w:id="5"/>
    </w:p>
    <w:p w14:paraId="558F7864" w14:textId="56ECEA29" w:rsidR="00614727" w:rsidRDefault="00614727" w:rsidP="00614727"/>
    <w:p w14:paraId="59E01DE1" w14:textId="13C74804" w:rsidR="00614727" w:rsidRDefault="00614727" w:rsidP="00614727">
      <w:pPr>
        <w:jc w:val="both"/>
        <w:rPr>
          <w:rFonts w:ascii="Arial" w:hAnsi="Arial" w:cs="Arial"/>
          <w:color w:val="222222"/>
          <w:shd w:val="clear" w:color="auto" w:fill="FFFFFF"/>
        </w:rPr>
      </w:pPr>
      <w:r w:rsidRPr="00614727">
        <w:rPr>
          <w:sz w:val="24"/>
          <w:szCs w:val="24"/>
          <w:lang w:val="en-US"/>
        </w:rPr>
        <w:t xml:space="preserve">Boolean operators </w:t>
      </w:r>
      <w:r w:rsidRPr="00614727">
        <w:rPr>
          <w:rFonts w:cs="Arial"/>
          <w:color w:val="222222"/>
          <w:sz w:val="24"/>
          <w:szCs w:val="24"/>
          <w:shd w:val="clear" w:color="auto" w:fill="FFFFFF"/>
        </w:rPr>
        <w:t>re used to connect and define the relationship between your search terms. When searching electronic databases, you can use Boolean operators to either </w:t>
      </w:r>
      <w:r w:rsidRPr="00614727">
        <w:rPr>
          <w:rFonts w:cs="Arial"/>
          <w:b/>
          <w:bCs/>
          <w:color w:val="222222"/>
          <w:sz w:val="24"/>
          <w:szCs w:val="24"/>
          <w:shd w:val="clear" w:color="auto" w:fill="FFFFFF"/>
        </w:rPr>
        <w:t>narrow</w:t>
      </w:r>
      <w:r w:rsidRPr="00614727">
        <w:rPr>
          <w:rFonts w:cs="Arial"/>
          <w:color w:val="222222"/>
          <w:sz w:val="24"/>
          <w:szCs w:val="24"/>
          <w:shd w:val="clear" w:color="auto" w:fill="FFFFFF"/>
        </w:rPr>
        <w:t> or broaden your </w:t>
      </w:r>
      <w:r w:rsidRPr="00614727">
        <w:rPr>
          <w:rFonts w:cs="Arial"/>
          <w:b/>
          <w:bCs/>
          <w:color w:val="222222"/>
          <w:sz w:val="24"/>
          <w:szCs w:val="24"/>
          <w:shd w:val="clear" w:color="auto" w:fill="FFFFFF"/>
        </w:rPr>
        <w:t>record sets</w:t>
      </w:r>
      <w:r w:rsidRPr="00614727">
        <w:rPr>
          <w:rFonts w:cs="Arial"/>
          <w:color w:val="222222"/>
          <w:sz w:val="24"/>
          <w:szCs w:val="24"/>
          <w:shd w:val="clear" w:color="auto" w:fill="FFFFFF"/>
        </w:rPr>
        <w:t>. The three Boolean operators are AND, OR and NOT</w:t>
      </w:r>
      <w:r>
        <w:rPr>
          <w:rFonts w:ascii="Arial" w:hAnsi="Arial" w:cs="Arial"/>
          <w:color w:val="222222"/>
          <w:shd w:val="clear" w:color="auto" w:fill="FFFFFF"/>
        </w:rPr>
        <w:t>.</w:t>
      </w:r>
    </w:p>
    <w:p w14:paraId="22F6BC9C" w14:textId="212AAD9C" w:rsidR="00614727" w:rsidRPr="00614727" w:rsidRDefault="00614727" w:rsidP="00614727">
      <w:pPr>
        <w:jc w:val="both"/>
        <w:rPr>
          <w:rFonts w:cs="Arial"/>
          <w:color w:val="222222"/>
          <w:sz w:val="24"/>
          <w:szCs w:val="24"/>
          <w:shd w:val="clear" w:color="auto" w:fill="FFFFFF"/>
        </w:rPr>
      </w:pPr>
      <w:r w:rsidRPr="00614727">
        <w:rPr>
          <w:rFonts w:cs="Arial"/>
          <w:color w:val="222222"/>
          <w:sz w:val="24"/>
          <w:szCs w:val="24"/>
          <w:shd w:val="clear" w:color="auto" w:fill="FFFFFF"/>
          <w:lang w:val="en-US"/>
        </w:rPr>
        <w:t xml:space="preserve">Combining terms with </w:t>
      </w:r>
      <w:r w:rsidRPr="00614727">
        <w:rPr>
          <w:rFonts w:cs="Arial"/>
          <w:b/>
          <w:bCs/>
          <w:color w:val="222222"/>
          <w:sz w:val="24"/>
          <w:szCs w:val="24"/>
          <w:shd w:val="clear" w:color="auto" w:fill="FFFFFF"/>
          <w:lang w:val="en-US"/>
        </w:rPr>
        <w:t>AND</w:t>
      </w:r>
      <w:r w:rsidRPr="00614727">
        <w:rPr>
          <w:rFonts w:cs="Arial"/>
          <w:color w:val="222222"/>
          <w:sz w:val="24"/>
          <w:szCs w:val="24"/>
          <w:shd w:val="clear" w:color="auto" w:fill="FFFFFF"/>
          <w:lang w:val="en-US"/>
        </w:rPr>
        <w:t xml:space="preserve"> means that both terms must appear in the same record – it reduces the number of references &amp; increases the specificity of the search.</w:t>
      </w:r>
    </w:p>
    <w:p w14:paraId="56DD4869" w14:textId="7DEB0F54"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r w:rsidRPr="00614727">
        <w:rPr>
          <w:noProof/>
          <w:sz w:val="28"/>
          <w:szCs w:val="28"/>
        </w:rPr>
        <w:lastRenderedPageBreak/>
        <mc:AlternateContent>
          <mc:Choice Requires="wpg">
            <w:drawing>
              <wp:anchor distT="0" distB="0" distL="114300" distR="114300" simplePos="0" relativeHeight="251773440" behindDoc="0" locked="0" layoutInCell="1" allowOverlap="1" wp14:anchorId="102214AA" wp14:editId="38FB258E">
                <wp:simplePos x="0" y="0"/>
                <wp:positionH relativeFrom="column">
                  <wp:posOffset>-45719</wp:posOffset>
                </wp:positionH>
                <wp:positionV relativeFrom="paragraph">
                  <wp:posOffset>-510539</wp:posOffset>
                </wp:positionV>
                <wp:extent cx="3162300" cy="1455420"/>
                <wp:effectExtent l="0" t="0" r="0" b="0"/>
                <wp:wrapNone/>
                <wp:docPr id="3" name="Group 4"/>
                <wp:cNvGraphicFramePr/>
                <a:graphic xmlns:a="http://schemas.openxmlformats.org/drawingml/2006/main">
                  <a:graphicData uri="http://schemas.microsoft.com/office/word/2010/wordprocessingGroup">
                    <wpg:wgp>
                      <wpg:cNvGrpSpPr/>
                      <wpg:grpSpPr bwMode="auto">
                        <a:xfrm>
                          <a:off x="0" y="0"/>
                          <a:ext cx="3162300" cy="1455420"/>
                          <a:chOff x="-174" y="6"/>
                          <a:chExt cx="2688" cy="1320"/>
                        </a:xfrm>
                      </wpg:grpSpPr>
                      <pic:pic xmlns:pic="http://schemas.openxmlformats.org/drawingml/2006/picture">
                        <pic:nvPicPr>
                          <pic:cNvPr id="5" name="Picture 5"/>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4" y="6"/>
                            <a:ext cx="261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7"/>
                        <wps:cNvSpPr>
                          <a:spLocks noChangeArrowheads="1"/>
                        </wps:cNvSpPr>
                        <wps:spPr bwMode="auto">
                          <a:xfrm>
                            <a:off x="102" y="46"/>
                            <a:ext cx="2412"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92075" tIns="46038" rIns="92075" bIns="46038"/>
                      </wps:wsp>
                    </wpg:wgp>
                  </a:graphicData>
                </a:graphic>
                <wp14:sizeRelH relativeFrom="margin">
                  <wp14:pctWidth>0</wp14:pctWidth>
                </wp14:sizeRelH>
                <wp14:sizeRelV relativeFrom="margin">
                  <wp14:pctHeight>0</wp14:pctHeight>
                </wp14:sizeRelV>
              </wp:anchor>
            </w:drawing>
          </mc:Choice>
          <mc:Fallback>
            <w:pict>
              <v:group w14:anchorId="6B195BA8" id="Group 4" o:spid="_x0000_s1026" style="position:absolute;margin-left:-3.6pt;margin-top:-40.2pt;width:249pt;height:114.6pt;z-index:251773440;mso-width-relative:margin;mso-height-relative:margin" coordorigin="-174,6" coordsize="2688,13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74;top:6;width:261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">
                  <v:imagedata r:id="rId14" o:title=""/>
                  <o:lock v:ext="edit" aspectratio="f"/>
                </v:shape>
                <v:rect id="Rectangle 7" o:spid="_x0000_s1028" style="position:absolute;left:102;top:46;width:241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" filled="f" stroked="f">
                  <v:textbox inset="7.25pt,1.2788mm,7.25pt,1.2788mm"/>
                </v:rect>
              </v:group>
            </w:pict>
          </mc:Fallback>
        </mc:AlternateContent>
      </w:r>
      <w:proofErr w:type="gramStart"/>
      <w:r w:rsidRPr="00614727">
        <w:rPr>
          <w:rFonts w:asciiTheme="minorHAnsi" w:eastAsia="ヒラギノ角ゴ Pro W3" w:hAnsi="Calibri" w:cstheme="minorBidi"/>
          <w:b/>
          <w:bCs/>
          <w:color w:val="000000" w:themeColor="text1"/>
          <w:kern w:val="24"/>
          <w:sz w:val="28"/>
          <w:szCs w:val="28"/>
          <w:lang w:val="en-US"/>
        </w:rPr>
        <w:t>e.g</w:t>
      </w:r>
      <w:proofErr w:type="gramEnd"/>
      <w:r w:rsidRPr="00614727">
        <w:rPr>
          <w:rFonts w:asciiTheme="minorHAnsi" w:eastAsia="ヒラギノ角ゴ Pro W3" w:hAnsi="Calibri" w:cstheme="minorBidi"/>
          <w:b/>
          <w:bCs/>
          <w:color w:val="000000" w:themeColor="text1"/>
          <w:kern w:val="24"/>
          <w:sz w:val="28"/>
          <w:szCs w:val="28"/>
          <w:lang w:val="en-US"/>
        </w:rPr>
        <w:t xml:space="preserve">. </w:t>
      </w:r>
      <w:r w:rsidRPr="00C81BF0">
        <w:rPr>
          <w:rFonts w:asciiTheme="minorHAnsi" w:eastAsia="ヒラギノ角ゴ Pro W3" w:hAnsi="Calibri" w:cstheme="minorBidi"/>
          <w:bCs/>
          <w:color w:val="000000" w:themeColor="text1"/>
          <w:kern w:val="24"/>
          <w:sz w:val="28"/>
          <w:szCs w:val="28"/>
          <w:lang w:val="en-US"/>
        </w:rPr>
        <w:t xml:space="preserve">adults </w:t>
      </w:r>
      <w:r w:rsidRPr="00C81BF0">
        <w:rPr>
          <w:rFonts w:asciiTheme="minorHAnsi" w:eastAsia="ヒラギノ角ゴ Pro W3" w:hAnsi="Calibri" w:cstheme="minorBidi"/>
          <w:b/>
          <w:bCs/>
          <w:color w:val="000000" w:themeColor="text1"/>
          <w:kern w:val="24"/>
          <w:sz w:val="28"/>
          <w:szCs w:val="28"/>
          <w:lang w:val="en-US"/>
        </w:rPr>
        <w:t xml:space="preserve">AND </w:t>
      </w:r>
      <w:r w:rsidRPr="00C81BF0">
        <w:rPr>
          <w:rFonts w:asciiTheme="minorHAnsi" w:eastAsia="ヒラギノ角ゴ Pro W3" w:hAnsi="Calibri" w:cstheme="minorBidi"/>
          <w:bCs/>
          <w:color w:val="000000" w:themeColor="text1"/>
          <w:kern w:val="24"/>
          <w:sz w:val="28"/>
          <w:szCs w:val="28"/>
          <w:lang w:val="en-US"/>
        </w:rPr>
        <w:t>education</w:t>
      </w:r>
    </w:p>
    <w:p w14:paraId="3DB804FF" w14:textId="01D235DB"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7868BCBD" w14:textId="2DFD3039"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14CA6272" w14:textId="77777777" w:rsidR="00614727" w:rsidRDefault="00614727" w:rsidP="00614727">
      <w:pPr>
        <w:pStyle w:val="NormalWeb"/>
        <w:rPr>
          <w:rFonts w:asciiTheme="minorHAnsi" w:eastAsia="ヒラギノ角ゴ Pro W3" w:hAnsiTheme="minorHAnsi"/>
          <w:bCs/>
          <w:color w:val="000000" w:themeColor="text1"/>
          <w:kern w:val="24"/>
          <w:lang w:val="en-US"/>
        </w:rPr>
      </w:pPr>
    </w:p>
    <w:p w14:paraId="02B01EC5" w14:textId="6C30CDD7" w:rsidR="00614727" w:rsidRDefault="00614727" w:rsidP="00614727">
      <w:pPr>
        <w:pStyle w:val="NormalWeb"/>
        <w:rPr>
          <w:rFonts w:asciiTheme="minorHAnsi" w:eastAsia="ヒラギノ角ゴ Pro W3" w:hAnsiTheme="minorHAnsi"/>
          <w:bCs/>
          <w:color w:val="000000" w:themeColor="text1"/>
          <w:kern w:val="24"/>
          <w:lang w:val="en-US"/>
        </w:rPr>
      </w:pPr>
      <w:r w:rsidRPr="00614727">
        <w:rPr>
          <w:rFonts w:asciiTheme="minorHAnsi" w:eastAsia="ヒラギノ角ゴ Pro W3" w:hAnsiTheme="minorHAnsi"/>
          <w:bCs/>
          <w:color w:val="000000" w:themeColor="text1"/>
          <w:kern w:val="24"/>
          <w:lang w:val="en-US"/>
        </w:rPr>
        <w:t xml:space="preserve">Combining terms with the </w:t>
      </w:r>
      <w:r w:rsidRPr="00614727">
        <w:rPr>
          <w:rFonts w:asciiTheme="minorHAnsi" w:eastAsia="ヒラギノ角ゴ Pro W3" w:hAnsiTheme="minorHAnsi"/>
          <w:b/>
          <w:bCs/>
          <w:color w:val="000000" w:themeColor="text1"/>
          <w:kern w:val="24"/>
          <w:lang w:val="en-US"/>
        </w:rPr>
        <w:t>OR</w:t>
      </w:r>
      <w:r w:rsidRPr="00614727">
        <w:rPr>
          <w:rFonts w:asciiTheme="minorHAnsi" w:eastAsia="ヒラギノ角ゴ Pro W3" w:hAnsiTheme="minorHAnsi"/>
          <w:bCs/>
          <w:color w:val="000000" w:themeColor="text1"/>
          <w:kern w:val="24"/>
          <w:lang w:val="en-US"/>
        </w:rPr>
        <w:t xml:space="preserve"> operator increases the number of records retrieved as at least one of the terms must appear somewhere in each record</w:t>
      </w:r>
      <w:r>
        <w:rPr>
          <w:rFonts w:asciiTheme="minorHAnsi" w:eastAsia="ヒラギノ角ゴ Pro W3" w:hAnsiTheme="minorHAnsi"/>
          <w:bCs/>
          <w:color w:val="000000" w:themeColor="text1"/>
          <w:kern w:val="24"/>
          <w:lang w:val="en-US"/>
        </w:rPr>
        <w:t xml:space="preserve">. </w:t>
      </w:r>
      <w:r w:rsidR="00590932">
        <w:rPr>
          <w:rFonts w:asciiTheme="minorHAnsi" w:eastAsia="ヒラギノ角ゴ Pro W3" w:hAnsiTheme="minorHAnsi"/>
          <w:bCs/>
          <w:color w:val="000000" w:themeColor="text1"/>
          <w:kern w:val="24"/>
          <w:lang w:val="en-US"/>
        </w:rPr>
        <w:t xml:space="preserve">You should use this operator when there is </w:t>
      </w:r>
      <w:r>
        <w:rPr>
          <w:rFonts w:asciiTheme="minorHAnsi" w:eastAsia="ヒラギノ角ゴ Pro W3" w:hAnsiTheme="minorHAnsi"/>
          <w:bCs/>
          <w:color w:val="000000" w:themeColor="text1"/>
          <w:kern w:val="24"/>
          <w:lang w:val="en-US"/>
        </w:rPr>
        <w:t>more than one way to describe something.</w:t>
      </w:r>
    </w:p>
    <w:p w14:paraId="3EC55F5C" w14:textId="27827517" w:rsidR="00614727" w:rsidRPr="00614727" w:rsidRDefault="00614727" w:rsidP="00614727">
      <w:pPr>
        <w:pStyle w:val="NormalWeb"/>
        <w:rPr>
          <w:rFonts w:asciiTheme="minorHAnsi" w:eastAsia="ヒラギノ角ゴ Pro W3" w:hAnsiTheme="minorHAnsi"/>
          <w:bCs/>
          <w:color w:val="000000" w:themeColor="text1"/>
          <w:kern w:val="24"/>
        </w:rPr>
      </w:pPr>
      <w:r w:rsidRPr="00614727">
        <w:rPr>
          <w:rFonts w:asciiTheme="minorHAnsi" w:eastAsia="ヒラギノ角ゴ Pro W3" w:hAnsiTheme="minorHAnsi"/>
          <w:bCs/>
          <w:noProof/>
          <w:color w:val="000000" w:themeColor="text1"/>
          <w:kern w:val="24"/>
        </w:rPr>
        <mc:AlternateContent>
          <mc:Choice Requires="wpg">
            <w:drawing>
              <wp:anchor distT="0" distB="0" distL="114300" distR="114300" simplePos="0" relativeHeight="251775488" behindDoc="0" locked="0" layoutInCell="1" allowOverlap="1" wp14:anchorId="099D612C" wp14:editId="13E01D9E">
                <wp:simplePos x="0" y="0"/>
                <wp:positionH relativeFrom="column">
                  <wp:posOffset>68580</wp:posOffset>
                </wp:positionH>
                <wp:positionV relativeFrom="paragraph">
                  <wp:posOffset>177165</wp:posOffset>
                </wp:positionV>
                <wp:extent cx="2941320" cy="1455420"/>
                <wp:effectExtent l="38100" t="38100" r="30480" b="30480"/>
                <wp:wrapNone/>
                <wp:docPr id="8" name="Group 4"/>
                <wp:cNvGraphicFramePr/>
                <a:graphic xmlns:a="http://schemas.openxmlformats.org/drawingml/2006/main">
                  <a:graphicData uri="http://schemas.microsoft.com/office/word/2010/wordprocessingGroup">
                    <wpg:wgp>
                      <wpg:cNvGrpSpPr/>
                      <wpg:grpSpPr bwMode="auto">
                        <a:xfrm>
                          <a:off x="0" y="0"/>
                          <a:ext cx="2941320" cy="1455420"/>
                          <a:chOff x="0" y="0"/>
                          <a:chExt cx="2984" cy="1256"/>
                        </a:xfrm>
                      </wpg:grpSpPr>
                      <pic:pic xmlns:pic="http://schemas.openxmlformats.org/drawingml/2006/picture">
                        <pic:nvPicPr>
                          <pic:cNvPr id="9" name="Picture 9"/>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 cy="125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Rectangle 10"/>
                        <wps:cNvSpPr>
                          <a:spLocks noChangeArrowheads="1"/>
                        </wps:cNvSpPr>
                        <wps:spPr bwMode="auto">
                          <a:xfrm>
                            <a:off x="58" y="29"/>
                            <a:ext cx="2860" cy="119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lIns="92075" tIns="46038" rIns="92075" bIns="46038"/>
                      </wps:wsp>
                    </wpg:wgp>
                  </a:graphicData>
                </a:graphic>
                <wp14:sizeRelH relativeFrom="margin">
                  <wp14:pctWidth>0</wp14:pctWidth>
                </wp14:sizeRelH>
                <wp14:sizeRelV relativeFrom="margin">
                  <wp14:pctHeight>0</wp14:pctHeight>
                </wp14:sizeRelV>
              </wp:anchor>
            </w:drawing>
          </mc:Choice>
          <mc:Fallback>
            <w:pict>
              <v:group w14:anchorId="713ED194" id="Group 4" o:spid="_x0000_s1026" style="position:absolute;margin-left:5.4pt;margin-top:13.95pt;width:231.6pt;height:114.6pt;z-index:251775488;mso-width-relative:margin;mso-height-relative:margin" coordsize="2984,12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">
                <v:shape id="Picture 9" o:spid="_x0000_s1027" type="#_x0000_t75" style="position:absolute;width:2984;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" stroked="t" strokeweight="2.25pt">
                  <v:imagedata r:id="rId16" o:title=""/>
                  <o:lock v:ext="edit" aspectratio="f"/>
                </v:shape>
                <v:rect id="Rectangle 10" o:spid="_x0000_s1028" style="position:absolute;left:58;top:29;width:2860;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" filled="f" strokeweight="2.25pt">
                  <v:textbox inset="7.25pt,1.2788mm,7.25pt,1.2788mm"/>
                </v:rect>
              </v:group>
            </w:pict>
          </mc:Fallback>
        </mc:AlternateContent>
      </w:r>
    </w:p>
    <w:p w14:paraId="652FB4D9" w14:textId="71EE6B83" w:rsidR="00614727" w:rsidRDefault="00614727" w:rsidP="00614727">
      <w:pPr>
        <w:pStyle w:val="NormalWeb"/>
        <w:spacing w:beforeAutospacing="0" w:afterAutospacing="0"/>
        <w:ind w:left="3600" w:firstLine="720"/>
        <w:jc w:val="center"/>
        <w:textAlignment w:val="baseline"/>
        <w:rPr>
          <w:rFonts w:asciiTheme="minorHAnsi" w:eastAsia="ヒラギノ角ゴ Pro W3" w:hAnsi="Calibri" w:cstheme="minorBidi"/>
          <w:b/>
          <w:bCs/>
          <w:color w:val="000000" w:themeColor="text1"/>
          <w:kern w:val="24"/>
          <w:sz w:val="28"/>
          <w:szCs w:val="28"/>
          <w:lang w:val="en-US"/>
        </w:rPr>
      </w:pPr>
    </w:p>
    <w:p w14:paraId="0493C78C" w14:textId="160D50E2" w:rsidR="00614727" w:rsidRPr="00614727" w:rsidRDefault="00614727" w:rsidP="00C81BF0">
      <w:pPr>
        <w:pStyle w:val="NormalWeb"/>
        <w:ind w:left="5760" w:hanging="657"/>
        <w:rPr>
          <w:rFonts w:asciiTheme="minorHAnsi" w:eastAsia="ヒラギノ角ゴ Pro W3" w:hAnsiTheme="minorHAnsi"/>
          <w:b/>
          <w:bCs/>
          <w:color w:val="000000" w:themeColor="text1"/>
          <w:kern w:val="24"/>
          <w:sz w:val="28"/>
          <w:szCs w:val="28"/>
        </w:rPr>
      </w:pPr>
      <w:r w:rsidRPr="00614727">
        <w:rPr>
          <w:rFonts w:asciiTheme="minorHAnsi" w:eastAsia="ヒラギノ角ゴ Pro W3" w:hAnsiTheme="minorHAnsi"/>
          <w:b/>
          <w:bCs/>
          <w:color w:val="000000" w:themeColor="text1"/>
          <w:kern w:val="24"/>
          <w:sz w:val="28"/>
          <w:szCs w:val="28"/>
          <w:lang w:val="en-US"/>
        </w:rPr>
        <w:t xml:space="preserve">e.g. </w:t>
      </w:r>
      <w:r w:rsidRPr="00614727">
        <w:rPr>
          <w:rFonts w:asciiTheme="minorHAnsi" w:eastAsia="ヒラギノ角ゴ Pro W3" w:hAnsiTheme="minorHAnsi"/>
          <w:b/>
          <w:bCs/>
          <w:color w:val="000000" w:themeColor="text1"/>
          <w:kern w:val="24"/>
          <w:sz w:val="28"/>
          <w:szCs w:val="28"/>
          <w:lang w:val="en-US"/>
        </w:rPr>
        <w:tab/>
      </w:r>
      <w:proofErr w:type="gramStart"/>
      <w:r w:rsidR="00C81BF0" w:rsidRPr="00C81BF0">
        <w:rPr>
          <w:rFonts w:asciiTheme="minorHAnsi" w:eastAsia="ヒラギノ角ゴ Pro W3" w:hAnsiTheme="minorHAnsi"/>
          <w:bCs/>
          <w:color w:val="000000" w:themeColor="text1"/>
          <w:kern w:val="24"/>
          <w:sz w:val="28"/>
          <w:szCs w:val="28"/>
          <w:lang w:val="en-US"/>
        </w:rPr>
        <w:t>adolescent</w:t>
      </w:r>
      <w:proofErr w:type="gramEnd"/>
      <w:r w:rsidR="00C81BF0">
        <w:rPr>
          <w:rFonts w:asciiTheme="minorHAnsi" w:eastAsia="ヒラギノ角ゴ Pro W3" w:hAnsiTheme="minorHAnsi"/>
          <w:b/>
          <w:bCs/>
          <w:color w:val="000000" w:themeColor="text1"/>
          <w:kern w:val="24"/>
          <w:sz w:val="28"/>
          <w:szCs w:val="28"/>
          <w:lang w:val="en-US"/>
        </w:rPr>
        <w:t xml:space="preserve"> OR </w:t>
      </w:r>
      <w:r w:rsidR="00C81BF0" w:rsidRPr="00C81BF0">
        <w:rPr>
          <w:rFonts w:asciiTheme="minorHAnsi" w:eastAsia="ヒラギノ角ゴ Pro W3" w:hAnsiTheme="minorHAnsi"/>
          <w:bCs/>
          <w:color w:val="000000" w:themeColor="text1"/>
          <w:kern w:val="24"/>
          <w:sz w:val="28"/>
          <w:szCs w:val="28"/>
          <w:lang w:val="en-US"/>
        </w:rPr>
        <w:t>youth</w:t>
      </w:r>
      <w:r w:rsidR="00C81BF0">
        <w:rPr>
          <w:rFonts w:asciiTheme="minorHAnsi" w:eastAsia="ヒラギノ角ゴ Pro W3" w:hAnsiTheme="minorHAnsi"/>
          <w:b/>
          <w:bCs/>
          <w:color w:val="000000" w:themeColor="text1"/>
          <w:kern w:val="24"/>
          <w:sz w:val="28"/>
          <w:szCs w:val="28"/>
          <w:lang w:val="en-US"/>
        </w:rPr>
        <w:t xml:space="preserve"> OR </w:t>
      </w:r>
      <w:r w:rsidR="00C81BF0" w:rsidRPr="00C81BF0">
        <w:rPr>
          <w:rFonts w:asciiTheme="minorHAnsi" w:eastAsia="ヒラギノ角ゴ Pro W3" w:hAnsiTheme="minorHAnsi"/>
          <w:bCs/>
          <w:color w:val="000000" w:themeColor="text1"/>
          <w:kern w:val="24"/>
          <w:sz w:val="28"/>
          <w:szCs w:val="28"/>
          <w:lang w:val="en-US"/>
        </w:rPr>
        <w:t>teenager</w:t>
      </w:r>
      <w:r w:rsidRPr="00C81BF0">
        <w:rPr>
          <w:rFonts w:asciiTheme="minorHAnsi" w:eastAsia="ヒラギノ角ゴ Pro W3" w:hAnsiTheme="minorHAnsi"/>
          <w:bCs/>
          <w:color w:val="000000" w:themeColor="text1"/>
          <w:kern w:val="24"/>
          <w:sz w:val="28"/>
          <w:szCs w:val="28"/>
          <w:lang w:val="en-US"/>
        </w:rPr>
        <w:t xml:space="preserve"> </w:t>
      </w:r>
    </w:p>
    <w:p w14:paraId="6A644914" w14:textId="6389FD1D" w:rsidR="00614727" w:rsidRDefault="00614727" w:rsidP="00614727">
      <w:pPr>
        <w:pStyle w:val="NormalWeb"/>
        <w:spacing w:beforeAutospacing="0" w:afterAutospacing="0"/>
        <w:jc w:val="center"/>
        <w:textAlignment w:val="baseline"/>
        <w:rPr>
          <w:rFonts w:asciiTheme="minorHAnsi" w:eastAsia="ヒラギノ角ゴ Pro W3" w:hAnsi="Calibri" w:cstheme="minorBidi"/>
          <w:b/>
          <w:bCs/>
          <w:color w:val="000000" w:themeColor="text1"/>
          <w:kern w:val="24"/>
          <w:sz w:val="28"/>
          <w:szCs w:val="28"/>
          <w:lang w:val="en-US"/>
        </w:rPr>
      </w:pPr>
    </w:p>
    <w:p w14:paraId="140DA3E5" w14:textId="77777777" w:rsidR="00C81BF0" w:rsidRDefault="00C81BF0" w:rsidP="00C81BF0">
      <w:pPr>
        <w:rPr>
          <w:rFonts w:ascii="Times New Roman" w:eastAsia="Times New Roman" w:hAnsi="Times New Roman" w:cs="Times New Roman"/>
          <w:sz w:val="28"/>
          <w:szCs w:val="28"/>
          <w:lang w:eastAsia="en-GB"/>
        </w:rPr>
      </w:pPr>
    </w:p>
    <w:p w14:paraId="2ED23DAD" w14:textId="4EB1006D" w:rsidR="00C81BF0" w:rsidRPr="00C81BF0" w:rsidRDefault="00C81BF0" w:rsidP="00C81BF0">
      <w:pPr>
        <w:rPr>
          <w:bCs/>
          <w:sz w:val="24"/>
          <w:szCs w:val="24"/>
        </w:rPr>
      </w:pPr>
      <w:r w:rsidRPr="00C81BF0">
        <w:rPr>
          <w:bCs/>
          <w:sz w:val="24"/>
          <w:szCs w:val="24"/>
          <w:lang w:val="en-US"/>
        </w:rPr>
        <w:t xml:space="preserve">To specify that a term is </w:t>
      </w:r>
      <w:r w:rsidRPr="00C81BF0">
        <w:rPr>
          <w:b/>
          <w:bCs/>
          <w:sz w:val="24"/>
          <w:szCs w:val="24"/>
          <w:lang w:val="en-US"/>
        </w:rPr>
        <w:t>NOT</w:t>
      </w:r>
      <w:r w:rsidRPr="00C81BF0">
        <w:rPr>
          <w:bCs/>
          <w:sz w:val="24"/>
          <w:szCs w:val="24"/>
          <w:lang w:val="en-US"/>
        </w:rPr>
        <w:t xml:space="preserve"> present (reduces the</w:t>
      </w:r>
      <w:r>
        <w:rPr>
          <w:bCs/>
          <w:sz w:val="24"/>
          <w:szCs w:val="24"/>
        </w:rPr>
        <w:t xml:space="preserve"> </w:t>
      </w:r>
      <w:r w:rsidRPr="00C81BF0">
        <w:rPr>
          <w:bCs/>
          <w:sz w:val="24"/>
          <w:szCs w:val="24"/>
          <w:lang w:val="en-US"/>
        </w:rPr>
        <w:t>number of references and increases the specificity of the search)</w:t>
      </w:r>
      <w:r>
        <w:rPr>
          <w:bCs/>
          <w:sz w:val="24"/>
          <w:szCs w:val="24"/>
        </w:rPr>
        <w:t xml:space="preserve"> </w:t>
      </w:r>
      <w:r w:rsidRPr="00C81BF0">
        <w:rPr>
          <w:b/>
          <w:bCs/>
          <w:color w:val="FF0000"/>
          <w:sz w:val="24"/>
          <w:szCs w:val="24"/>
        </w:rPr>
        <w:t>Warning -</w:t>
      </w:r>
      <w:r w:rsidRPr="00C81BF0">
        <w:rPr>
          <w:bCs/>
          <w:sz w:val="24"/>
          <w:szCs w:val="24"/>
        </w:rPr>
        <w:t xml:space="preserve"> this should be used with caution – eliminating one would also eliminate articles which mention both. </w:t>
      </w:r>
    </w:p>
    <w:p w14:paraId="34A4B39C" w14:textId="13C8D2EF" w:rsidR="00C81BF0" w:rsidRDefault="00C81BF0" w:rsidP="00614727">
      <w:pPr>
        <w:jc w:val="both"/>
      </w:pPr>
      <w:r w:rsidRPr="00C81BF0">
        <w:rPr>
          <w:noProof/>
          <w:lang w:eastAsia="en-GB"/>
        </w:rPr>
        <w:drawing>
          <wp:anchor distT="0" distB="0" distL="114300" distR="114300" simplePos="0" relativeHeight="251776512" behindDoc="1" locked="0" layoutInCell="1" allowOverlap="1" wp14:anchorId="7C70DAF6" wp14:editId="07263A4F">
            <wp:simplePos x="0" y="0"/>
            <wp:positionH relativeFrom="margin">
              <wp:align>left</wp:align>
            </wp:positionH>
            <wp:positionV relativeFrom="paragraph">
              <wp:posOffset>107950</wp:posOffset>
            </wp:positionV>
            <wp:extent cx="2858135" cy="1684020"/>
            <wp:effectExtent l="38100" t="38100" r="37465" b="30480"/>
            <wp:wrapTight wrapText="bothSides">
              <wp:wrapPolygon edited="0">
                <wp:start x="-288" y="-489"/>
                <wp:lineTo x="-288" y="21747"/>
                <wp:lineTo x="21739" y="21747"/>
                <wp:lineTo x="21739" y="-489"/>
                <wp:lineTo x="-288" y="-489"/>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135" cy="1684020"/>
                    </a:xfrm>
                    <a:prstGeom prst="rect">
                      <a:avLst/>
                    </a:prstGeom>
                    <a:noFill/>
                    <a:ln w="2857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14:paraId="60F53378" w14:textId="5715C2B5" w:rsidR="00C81BF0" w:rsidRDefault="00C81BF0" w:rsidP="00614727">
      <w:pPr>
        <w:jc w:val="both"/>
      </w:pPr>
    </w:p>
    <w:p w14:paraId="0E280CDA" w14:textId="3EF66379" w:rsidR="00614727" w:rsidRDefault="00C81BF0" w:rsidP="00C81BF0">
      <w:pPr>
        <w:tabs>
          <w:tab w:val="left" w:pos="5103"/>
        </w:tabs>
        <w:jc w:val="both"/>
        <w:rPr>
          <w:sz w:val="28"/>
          <w:szCs w:val="28"/>
        </w:rPr>
      </w:pPr>
      <w:r>
        <w:rPr>
          <w:sz w:val="28"/>
          <w:szCs w:val="28"/>
        </w:rPr>
        <w:tab/>
      </w:r>
      <w:r w:rsidRPr="00C81BF0">
        <w:rPr>
          <w:b/>
          <w:sz w:val="28"/>
          <w:szCs w:val="28"/>
        </w:rPr>
        <w:t>e.g.</w:t>
      </w:r>
      <w:r w:rsidRPr="00C81BF0">
        <w:rPr>
          <w:sz w:val="28"/>
          <w:szCs w:val="28"/>
        </w:rPr>
        <w:t xml:space="preserve"> </w:t>
      </w:r>
      <w:r>
        <w:rPr>
          <w:sz w:val="28"/>
          <w:szCs w:val="28"/>
        </w:rPr>
        <w:tab/>
      </w:r>
      <w:proofErr w:type="gramStart"/>
      <w:r w:rsidRPr="00C81BF0">
        <w:rPr>
          <w:sz w:val="28"/>
          <w:szCs w:val="28"/>
        </w:rPr>
        <w:t>child</w:t>
      </w:r>
      <w:proofErr w:type="gramEnd"/>
      <w:r w:rsidRPr="00C81BF0">
        <w:rPr>
          <w:sz w:val="28"/>
          <w:szCs w:val="28"/>
        </w:rPr>
        <w:t xml:space="preserve"> </w:t>
      </w:r>
      <w:r w:rsidRPr="00C81BF0">
        <w:rPr>
          <w:b/>
          <w:sz w:val="28"/>
          <w:szCs w:val="28"/>
        </w:rPr>
        <w:t>NOT</w:t>
      </w:r>
      <w:r w:rsidRPr="00C81BF0">
        <w:rPr>
          <w:sz w:val="28"/>
          <w:szCs w:val="28"/>
        </w:rPr>
        <w:t xml:space="preserve"> adolescents</w:t>
      </w:r>
    </w:p>
    <w:p w14:paraId="0D52F592" w14:textId="7C7E239F" w:rsidR="00C81BF0" w:rsidRDefault="00C81BF0" w:rsidP="00C81BF0">
      <w:pPr>
        <w:tabs>
          <w:tab w:val="left" w:pos="5103"/>
        </w:tabs>
        <w:jc w:val="both"/>
        <w:rPr>
          <w:sz w:val="28"/>
          <w:szCs w:val="28"/>
        </w:rPr>
      </w:pPr>
    </w:p>
    <w:p w14:paraId="0E297384" w14:textId="4CC3A213" w:rsidR="00C81BF0" w:rsidRDefault="00C81BF0" w:rsidP="00C81BF0">
      <w:pPr>
        <w:tabs>
          <w:tab w:val="left" w:pos="5103"/>
        </w:tabs>
        <w:jc w:val="both"/>
        <w:rPr>
          <w:sz w:val="28"/>
          <w:szCs w:val="28"/>
        </w:rPr>
      </w:pPr>
    </w:p>
    <w:p w14:paraId="082D852D" w14:textId="7AE2114D" w:rsidR="00C81BF0" w:rsidRDefault="00C81BF0" w:rsidP="00C81BF0">
      <w:pPr>
        <w:tabs>
          <w:tab w:val="left" w:pos="5103"/>
        </w:tabs>
        <w:jc w:val="both"/>
        <w:rPr>
          <w:sz w:val="28"/>
          <w:szCs w:val="28"/>
        </w:rPr>
      </w:pPr>
    </w:p>
    <w:p w14:paraId="05E65CEF" w14:textId="05E84503" w:rsidR="00C81BF0" w:rsidRDefault="00C81BF0" w:rsidP="00C81BF0">
      <w:pPr>
        <w:pStyle w:val="Heading3"/>
      </w:pPr>
      <w:bookmarkStart w:id="6" w:name="_Toc2258910"/>
      <w:r>
        <w:t>Other useful search operators</w:t>
      </w:r>
      <w:bookmarkEnd w:id="6"/>
    </w:p>
    <w:p w14:paraId="517B571D" w14:textId="3238D359" w:rsidR="00C81BF0" w:rsidRDefault="00C81BF0" w:rsidP="00C81BF0">
      <w:pPr>
        <w:rPr>
          <w:sz w:val="24"/>
          <w:szCs w:val="24"/>
        </w:rPr>
      </w:pPr>
      <w:r>
        <w:br/>
      </w:r>
      <w:r w:rsidRPr="00C81BF0">
        <w:rPr>
          <w:b/>
          <w:sz w:val="24"/>
          <w:szCs w:val="24"/>
        </w:rPr>
        <w:t>Phrase searching</w:t>
      </w:r>
      <w:r w:rsidRPr="00C81BF0">
        <w:rPr>
          <w:sz w:val="24"/>
          <w:szCs w:val="24"/>
        </w:rPr>
        <w:t xml:space="preserve"> – to search for an exact phrase, enclose the phrase inside quotation marks</w:t>
      </w:r>
    </w:p>
    <w:p w14:paraId="4910D8D2" w14:textId="6A77C25F" w:rsidR="00C81BF0" w:rsidRDefault="00C81BF0" w:rsidP="00C81BF0">
      <w:pPr>
        <w:jc w:val="center"/>
        <w:rPr>
          <w:b/>
          <w:sz w:val="24"/>
          <w:szCs w:val="24"/>
        </w:rPr>
      </w:pPr>
      <w:r>
        <w:rPr>
          <w:sz w:val="24"/>
          <w:szCs w:val="24"/>
        </w:rPr>
        <w:t xml:space="preserve">e.g. </w:t>
      </w:r>
      <w:r w:rsidRPr="00C81BF0">
        <w:rPr>
          <w:b/>
          <w:sz w:val="24"/>
          <w:szCs w:val="24"/>
        </w:rPr>
        <w:t>“community development”   “higher education”  “curriculum planning”</w:t>
      </w:r>
    </w:p>
    <w:p w14:paraId="1174D4C8" w14:textId="1EDCB2AC" w:rsidR="00C81BF0" w:rsidRDefault="00C81BF0" w:rsidP="00C81BF0">
      <w:pPr>
        <w:jc w:val="center"/>
        <w:rPr>
          <w:b/>
          <w:sz w:val="24"/>
          <w:szCs w:val="24"/>
        </w:rPr>
      </w:pPr>
    </w:p>
    <w:p w14:paraId="13BF21B7" w14:textId="5F3E831A" w:rsidR="00C81BF0" w:rsidRDefault="00C81BF0" w:rsidP="00BC321D">
      <w:pPr>
        <w:jc w:val="both"/>
        <w:rPr>
          <w:sz w:val="24"/>
          <w:szCs w:val="24"/>
        </w:rPr>
      </w:pPr>
      <w:r>
        <w:rPr>
          <w:b/>
          <w:sz w:val="24"/>
          <w:szCs w:val="24"/>
        </w:rPr>
        <w:lastRenderedPageBreak/>
        <w:t xml:space="preserve">Wildcards (?)  </w:t>
      </w:r>
      <w:r w:rsidRPr="00C81BF0">
        <w:rPr>
          <w:sz w:val="24"/>
          <w:szCs w:val="24"/>
        </w:rPr>
        <w:t xml:space="preserve">Use the wildcard </w:t>
      </w:r>
      <w:proofErr w:type="gramStart"/>
      <w:r w:rsidRPr="00C81BF0">
        <w:rPr>
          <w:sz w:val="24"/>
          <w:szCs w:val="24"/>
        </w:rPr>
        <w:t xml:space="preserve">symbol </w:t>
      </w:r>
      <w:r w:rsidRPr="00C81BF0">
        <w:rPr>
          <w:b/>
          <w:sz w:val="24"/>
          <w:szCs w:val="24"/>
        </w:rPr>
        <w:t>?</w:t>
      </w:r>
      <w:proofErr w:type="gramEnd"/>
      <w:r w:rsidR="00590932">
        <w:rPr>
          <w:sz w:val="24"/>
          <w:szCs w:val="24"/>
        </w:rPr>
        <w:t xml:space="preserve"> </w:t>
      </w:r>
      <w:proofErr w:type="gramStart"/>
      <w:r w:rsidR="00590932">
        <w:rPr>
          <w:sz w:val="24"/>
          <w:szCs w:val="24"/>
        </w:rPr>
        <w:t>to</w:t>
      </w:r>
      <w:proofErr w:type="gramEnd"/>
      <w:r w:rsidR="00590932">
        <w:rPr>
          <w:sz w:val="24"/>
          <w:szCs w:val="24"/>
        </w:rPr>
        <w:t xml:space="preserve"> replace a </w:t>
      </w:r>
      <w:r w:rsidRPr="00C81BF0">
        <w:rPr>
          <w:sz w:val="24"/>
          <w:szCs w:val="24"/>
        </w:rPr>
        <w:t xml:space="preserve">single character in a word. It is useful for finding UK and American </w:t>
      </w:r>
      <w:r w:rsidR="00590932" w:rsidRPr="00C81BF0">
        <w:rPr>
          <w:sz w:val="24"/>
          <w:szCs w:val="24"/>
        </w:rPr>
        <w:t>English</w:t>
      </w:r>
      <w:r w:rsidRPr="00C81BF0">
        <w:rPr>
          <w:sz w:val="24"/>
          <w:szCs w:val="24"/>
        </w:rPr>
        <w:t xml:space="preserve"> spellings or for some plurals</w:t>
      </w:r>
    </w:p>
    <w:p w14:paraId="4051CDAF" w14:textId="08F7F400" w:rsidR="00BC321D" w:rsidRDefault="00BC1161" w:rsidP="00BC321D">
      <w:pPr>
        <w:jc w:val="center"/>
        <w:rPr>
          <w:b/>
          <w:sz w:val="24"/>
          <w:szCs w:val="24"/>
        </w:rPr>
      </w:pPr>
      <w:proofErr w:type="gramStart"/>
      <w:r w:rsidRPr="00BC321D">
        <w:rPr>
          <w:b/>
          <w:sz w:val="24"/>
          <w:szCs w:val="24"/>
        </w:rPr>
        <w:t>e.g</w:t>
      </w:r>
      <w:proofErr w:type="gramEnd"/>
      <w:r w:rsidRPr="00BC321D">
        <w:rPr>
          <w:b/>
          <w:sz w:val="24"/>
          <w:szCs w:val="24"/>
        </w:rPr>
        <w:t xml:space="preserve">. </w:t>
      </w:r>
      <w:proofErr w:type="spellStart"/>
      <w:r w:rsidRPr="00BC321D">
        <w:rPr>
          <w:b/>
          <w:sz w:val="24"/>
          <w:szCs w:val="24"/>
        </w:rPr>
        <w:t>organi?a</w:t>
      </w:r>
      <w:r w:rsidR="00C81BF0" w:rsidRPr="00BC321D">
        <w:rPr>
          <w:b/>
          <w:sz w:val="24"/>
          <w:szCs w:val="24"/>
        </w:rPr>
        <w:t>tion</w:t>
      </w:r>
      <w:proofErr w:type="spellEnd"/>
      <w:r w:rsidR="00C81BF0" w:rsidRPr="00BC321D">
        <w:rPr>
          <w:b/>
          <w:sz w:val="24"/>
          <w:szCs w:val="24"/>
        </w:rPr>
        <w:t xml:space="preserve"> </w:t>
      </w:r>
      <w:r w:rsidR="00BC321D" w:rsidRPr="00BC321D">
        <w:rPr>
          <w:b/>
          <w:sz w:val="24"/>
          <w:szCs w:val="24"/>
        </w:rPr>
        <w:t>will search for organisation AND organization</w:t>
      </w:r>
      <w:r w:rsidR="00BC321D">
        <w:rPr>
          <w:b/>
          <w:sz w:val="24"/>
          <w:szCs w:val="24"/>
        </w:rPr>
        <w:br/>
      </w:r>
      <w:r w:rsidR="00BC321D" w:rsidRPr="00BC321D">
        <w:rPr>
          <w:b/>
          <w:sz w:val="24"/>
          <w:szCs w:val="24"/>
        </w:rPr>
        <w:t xml:space="preserve">e.g. </w:t>
      </w:r>
      <w:proofErr w:type="spellStart"/>
      <w:r w:rsidR="00BC321D" w:rsidRPr="00BC321D">
        <w:rPr>
          <w:b/>
          <w:sz w:val="24"/>
          <w:szCs w:val="24"/>
        </w:rPr>
        <w:t>wom?n</w:t>
      </w:r>
      <w:proofErr w:type="spellEnd"/>
      <w:r w:rsidR="00BC321D" w:rsidRPr="00BC321D">
        <w:rPr>
          <w:b/>
          <w:sz w:val="24"/>
          <w:szCs w:val="24"/>
        </w:rPr>
        <w:t xml:space="preserve"> will search for woman AND women</w:t>
      </w:r>
    </w:p>
    <w:p w14:paraId="588516F3" w14:textId="5420CD5A" w:rsidR="00BC321D" w:rsidRPr="00BC321D" w:rsidRDefault="00BC321D" w:rsidP="00BC321D">
      <w:pPr>
        <w:jc w:val="both"/>
        <w:rPr>
          <w:sz w:val="24"/>
          <w:szCs w:val="24"/>
        </w:rPr>
      </w:pPr>
      <w:r>
        <w:rPr>
          <w:b/>
          <w:sz w:val="24"/>
          <w:szCs w:val="24"/>
        </w:rPr>
        <w:t xml:space="preserve">Truncation (*) </w:t>
      </w:r>
      <w:r w:rsidRPr="00BC321D">
        <w:rPr>
          <w:sz w:val="24"/>
          <w:szCs w:val="24"/>
        </w:rPr>
        <w:t>when you place the truncation symbol</w:t>
      </w:r>
      <w:r>
        <w:rPr>
          <w:b/>
          <w:sz w:val="24"/>
          <w:szCs w:val="24"/>
        </w:rPr>
        <w:t xml:space="preserve"> * </w:t>
      </w:r>
      <w:r w:rsidRPr="00BC321D">
        <w:rPr>
          <w:sz w:val="24"/>
          <w:szCs w:val="24"/>
        </w:rPr>
        <w:t>after the stem of the work it replaces multiple characters at the end of the word</w:t>
      </w:r>
    </w:p>
    <w:p w14:paraId="0972E352" w14:textId="7FDAA713" w:rsidR="00BC321D" w:rsidRDefault="00BC321D" w:rsidP="00BC321D">
      <w:pPr>
        <w:jc w:val="center"/>
        <w:rPr>
          <w:b/>
          <w:sz w:val="24"/>
          <w:szCs w:val="24"/>
        </w:rPr>
      </w:pPr>
      <w:proofErr w:type="gramStart"/>
      <w:r>
        <w:rPr>
          <w:b/>
          <w:sz w:val="24"/>
          <w:szCs w:val="24"/>
        </w:rPr>
        <w:t>e.g</w:t>
      </w:r>
      <w:proofErr w:type="gramEnd"/>
      <w:r>
        <w:rPr>
          <w:b/>
          <w:sz w:val="24"/>
          <w:szCs w:val="24"/>
        </w:rPr>
        <w:t xml:space="preserve">. psychology* retrieves results for psychology, psychologies, psychologist, psychologically etc. </w:t>
      </w:r>
    </w:p>
    <w:p w14:paraId="7F3555F5" w14:textId="7F3D6DAB" w:rsidR="00C82096" w:rsidRDefault="00C82096" w:rsidP="00795C4C">
      <w:pPr>
        <w:pStyle w:val="Heading2"/>
      </w:pPr>
      <w:bookmarkStart w:id="7" w:name="_Toc2258911"/>
      <w:r>
        <w:t>Putting it all together</w:t>
      </w:r>
      <w:bookmarkEnd w:id="7"/>
    </w:p>
    <w:p w14:paraId="075BF76D" w14:textId="1FD04E57" w:rsidR="003C131F" w:rsidRDefault="00795C4C" w:rsidP="00C82096">
      <w:r>
        <w:br/>
        <w:t>In this example, we are</w:t>
      </w:r>
      <w:r w:rsidR="00C82096">
        <w:t xml:space="preserve"> looking</w:t>
      </w:r>
      <w:r w:rsidR="003C131F">
        <w:t xml:space="preserve"> for materials on leadership and innovation in secondary education</w:t>
      </w:r>
      <w:r>
        <w:t xml:space="preserve"> in Scotland &amp; have created the following</w:t>
      </w:r>
      <w:r w:rsidR="003C131F">
        <w:t xml:space="preserve"> search string: </w:t>
      </w:r>
    </w:p>
    <w:p w14:paraId="0D0AC407" w14:textId="45A4A25E" w:rsidR="00C82096" w:rsidRDefault="003C131F" w:rsidP="003C131F">
      <w:pPr>
        <w:jc w:val="center"/>
      </w:pPr>
      <w:proofErr w:type="gramStart"/>
      <w:r>
        <w:t>leadership</w:t>
      </w:r>
      <w:proofErr w:type="gramEnd"/>
      <w:r>
        <w:t xml:space="preserve"> </w:t>
      </w:r>
      <w:r w:rsidRPr="003C131F">
        <w:rPr>
          <w:b/>
        </w:rPr>
        <w:t>AND</w:t>
      </w:r>
      <w:r>
        <w:t xml:space="preserve"> innovation </w:t>
      </w:r>
      <w:r w:rsidRPr="003C131F">
        <w:rPr>
          <w:b/>
        </w:rPr>
        <w:t>AND</w:t>
      </w:r>
      <w:r>
        <w:t xml:space="preserve"> “secondary education” </w:t>
      </w:r>
      <w:r w:rsidRPr="003C131F">
        <w:rPr>
          <w:b/>
        </w:rPr>
        <w:t>OR</w:t>
      </w:r>
      <w:r>
        <w:t xml:space="preserve"> “secondary school”</w:t>
      </w:r>
      <w:r w:rsidR="00795C4C">
        <w:t xml:space="preserve"> </w:t>
      </w:r>
      <w:r w:rsidR="00795C4C" w:rsidRPr="007A74D4">
        <w:rPr>
          <w:b/>
        </w:rPr>
        <w:t xml:space="preserve">AND </w:t>
      </w:r>
      <w:r w:rsidR="00795C4C">
        <w:t>Scotland</w:t>
      </w:r>
    </w:p>
    <w:p w14:paraId="16AB581D" w14:textId="39B589F3" w:rsidR="00795C4C" w:rsidRDefault="00795C4C" w:rsidP="00795C4C">
      <w:pPr>
        <w:jc w:val="both"/>
      </w:pPr>
      <w:r>
        <w:t>This will search for materials with the keywords leadership and innovation and the phrases secondary education or secondary schools</w:t>
      </w:r>
      <w:r w:rsidR="007A74D4">
        <w:t xml:space="preserve"> AND the keyword Scotland.</w:t>
      </w:r>
    </w:p>
    <w:p w14:paraId="62B76D3D" w14:textId="17038561" w:rsidR="00795C4C" w:rsidRDefault="00795C4C" w:rsidP="00795C4C">
      <w:pPr>
        <w:jc w:val="both"/>
      </w:pPr>
      <w:r>
        <w:t xml:space="preserve">Because we are going to run this search on Library search in the first instance, we need to put the two phrases connected with OR inside brackets </w:t>
      </w:r>
    </w:p>
    <w:p w14:paraId="56CCE4BF" w14:textId="6D8AC5BE" w:rsidR="00795C4C" w:rsidRDefault="00795C4C" w:rsidP="00795C4C">
      <w:pPr>
        <w:jc w:val="center"/>
      </w:pPr>
      <w:proofErr w:type="gramStart"/>
      <w:r>
        <w:t>leadership</w:t>
      </w:r>
      <w:proofErr w:type="gramEnd"/>
      <w:r>
        <w:t xml:space="preserve"> </w:t>
      </w:r>
      <w:r w:rsidRPr="003C131F">
        <w:rPr>
          <w:b/>
        </w:rPr>
        <w:t>AND</w:t>
      </w:r>
      <w:r>
        <w:t xml:space="preserve"> innovation </w:t>
      </w:r>
      <w:r w:rsidRPr="003C131F">
        <w:rPr>
          <w:b/>
        </w:rPr>
        <w:t>AND</w:t>
      </w:r>
      <w:r>
        <w:t xml:space="preserve"> (“secondary education” </w:t>
      </w:r>
      <w:r w:rsidRPr="003C131F">
        <w:rPr>
          <w:b/>
        </w:rPr>
        <w:t>OR</w:t>
      </w:r>
      <w:r>
        <w:t xml:space="preserve"> “secondary school”) </w:t>
      </w:r>
      <w:r w:rsidRPr="007A74D4">
        <w:rPr>
          <w:b/>
        </w:rPr>
        <w:t>AND</w:t>
      </w:r>
      <w:r>
        <w:t xml:space="preserve"> Scotland</w:t>
      </w:r>
    </w:p>
    <w:p w14:paraId="0F93B334" w14:textId="3BF9109C" w:rsidR="00C82096" w:rsidRDefault="00C82096" w:rsidP="00C82096">
      <w:r>
        <w:object w:dxaOrig="8677" w:dyaOrig="2304" w14:anchorId="796DC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8pt;height:115.2pt" o:ole="">
            <v:imagedata r:id="rId18" o:title=""/>
          </v:shape>
          <o:OLEObject Type="Embed" ProgID="Unknown" ShapeID="_x0000_i1025" DrawAspect="Content" ObjectID="_1613392057" r:id="rId19"/>
        </w:object>
      </w:r>
    </w:p>
    <w:p w14:paraId="5CFF074A" w14:textId="114EEB6F" w:rsidR="00795C4C" w:rsidRDefault="00590932" w:rsidP="00C82096">
      <w:r>
        <w:t>T</w:t>
      </w:r>
      <w:r w:rsidR="007A74D4">
        <w:t xml:space="preserve">his </w:t>
      </w:r>
      <w:r w:rsidR="00333738">
        <w:t>search</w:t>
      </w:r>
      <w:r>
        <w:t xml:space="preserve"> </w:t>
      </w:r>
      <w:r w:rsidR="007A74D4">
        <w:t xml:space="preserve">returns </w:t>
      </w:r>
      <w:proofErr w:type="gramStart"/>
      <w:r w:rsidR="007A74D4">
        <w:t>lot</w:t>
      </w:r>
      <w:r w:rsidR="00333738">
        <w:t>s</w:t>
      </w:r>
      <w:r w:rsidR="007A74D4">
        <w:t xml:space="preserve"> of</w:t>
      </w:r>
      <w:proofErr w:type="gramEnd"/>
      <w:r w:rsidR="007A74D4">
        <w:t xml:space="preserve"> </w:t>
      </w:r>
      <w:r w:rsidR="00333738">
        <w:t>hits</w:t>
      </w:r>
      <w:r w:rsidR="007A74D4">
        <w:t>!  You can refine the results using the filter panel on the left of the screen. For example, you might decide to limit your research to the Education discipline only, or by date or type of information.</w:t>
      </w:r>
      <w:r w:rsidR="00333738">
        <w:t xml:space="preserve"> You could also decide to add more keywords or phrases or change the first part of the search to make it a more specific phrase e.g. “Innovativ</w:t>
      </w:r>
      <w:r w:rsidR="0019151A">
        <w:t>e leadership</w:t>
      </w:r>
      <w:r w:rsidR="00333738">
        <w:t xml:space="preserve">” AND … </w:t>
      </w:r>
    </w:p>
    <w:p w14:paraId="6BFE76B7" w14:textId="56EC1C41" w:rsidR="00333738" w:rsidRDefault="00333738" w:rsidP="00C82096">
      <w:bookmarkStart w:id="8" w:name="_GoBack"/>
      <w:bookmarkEnd w:id="8"/>
    </w:p>
    <w:p w14:paraId="3B04CB18" w14:textId="77777777" w:rsidR="00333738" w:rsidRDefault="00333738" w:rsidP="00C82096"/>
    <w:p w14:paraId="44FCFE58" w14:textId="1655C3F8" w:rsidR="007A74D4" w:rsidRDefault="007A74D4" w:rsidP="00C20CC4">
      <w:pPr>
        <w:pStyle w:val="Heading2"/>
      </w:pPr>
      <w:r>
        <w:lastRenderedPageBreak/>
        <w:t xml:space="preserve"> </w:t>
      </w:r>
      <w:bookmarkStart w:id="9" w:name="_Toc2258912"/>
      <w:r>
        <w:t>Searching Subject Specific Education Databases</w:t>
      </w:r>
      <w:bookmarkEnd w:id="9"/>
    </w:p>
    <w:p w14:paraId="53FFE074" w14:textId="72184FF2" w:rsidR="00C20CC4" w:rsidRDefault="00C20CC4" w:rsidP="00C20CC4">
      <w:pPr>
        <w:jc w:val="both"/>
      </w:pPr>
      <w:r>
        <w:br/>
      </w:r>
      <w:r w:rsidR="007A74D4">
        <w:t>You might want to consider searching</w:t>
      </w:r>
      <w:r w:rsidR="007A74D4" w:rsidRPr="007A74D4">
        <w:t xml:space="preserve"> </w:t>
      </w:r>
      <w:r w:rsidR="007A74D4">
        <w:t xml:space="preserve">across a </w:t>
      </w:r>
      <w:r w:rsidR="007A74D4" w:rsidRPr="007A74D4">
        <w:t xml:space="preserve">more comprehensive range of materials </w:t>
      </w:r>
      <w:r w:rsidR="007A74D4">
        <w:t xml:space="preserve">in your subject area, rather than just what the Library </w:t>
      </w:r>
      <w:r w:rsidR="00590932">
        <w:t>can supply</w:t>
      </w:r>
      <w:r w:rsidR="007A74D4">
        <w:t>. The Library subscribes to a number o</w:t>
      </w:r>
      <w:r>
        <w:t xml:space="preserve">f Education databases, </w:t>
      </w:r>
      <w:r w:rsidR="00590932">
        <w:t>which index a comprehensive range of literature on the topic. Which</w:t>
      </w:r>
      <w:r>
        <w:t xml:space="preserve"> one(s) to use depends, to some extent, on the focus of your dissertation </w:t>
      </w:r>
      <w:proofErr w:type="gramStart"/>
      <w:r>
        <w:t>topic.</w:t>
      </w:r>
      <w:proofErr w:type="gramEnd"/>
    </w:p>
    <w:p w14:paraId="6BAFDD04" w14:textId="21E82893" w:rsidR="00C20CC4" w:rsidRPr="007A74D4" w:rsidRDefault="007F2EFA" w:rsidP="00C20CC4">
      <w:pPr>
        <w:jc w:val="both"/>
      </w:pPr>
      <w:r w:rsidRPr="00C20CC4">
        <w:rPr>
          <w:noProof/>
          <w:lang w:eastAsia="en-GB"/>
        </w:rPr>
        <mc:AlternateContent>
          <mc:Choice Requires="wps">
            <w:drawing>
              <wp:anchor distT="0" distB="0" distL="114300" distR="114300" simplePos="0" relativeHeight="251779584" behindDoc="0" locked="0" layoutInCell="1" allowOverlap="1" wp14:anchorId="6B2AFF20" wp14:editId="7252C76F">
                <wp:simplePos x="0" y="0"/>
                <wp:positionH relativeFrom="column">
                  <wp:posOffset>640080</wp:posOffset>
                </wp:positionH>
                <wp:positionV relativeFrom="paragraph">
                  <wp:posOffset>2361565</wp:posOffset>
                </wp:positionV>
                <wp:extent cx="441960" cy="152400"/>
                <wp:effectExtent l="19050" t="19050" r="15240" b="38100"/>
                <wp:wrapNone/>
                <wp:docPr id="14" name="Right Arrow 2"/>
                <wp:cNvGraphicFramePr/>
                <a:graphic xmlns:a="http://schemas.openxmlformats.org/drawingml/2006/main">
                  <a:graphicData uri="http://schemas.microsoft.com/office/word/2010/wordprocessingShape">
                    <wps:wsp>
                      <wps:cNvSpPr/>
                      <wps:spPr>
                        <a:xfrm rot="10800000">
                          <a:off x="0" y="0"/>
                          <a:ext cx="44196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BEBC7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50.4pt;margin-top:185.95pt;width:34.8pt;height:12pt;rotation:18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" adj="17876" fillcolor="red" strokecolor="red" strokeweight="2pt"/>
            </w:pict>
          </mc:Fallback>
        </mc:AlternateContent>
      </w:r>
      <w:r w:rsidR="00C20CC4" w:rsidRPr="00C20CC4">
        <w:rPr>
          <w:noProof/>
          <w:lang w:eastAsia="en-GB"/>
        </w:rPr>
        <w:drawing>
          <wp:anchor distT="0" distB="0" distL="114300" distR="114300" simplePos="0" relativeHeight="251780608" behindDoc="1" locked="0" layoutInCell="1" allowOverlap="1" wp14:anchorId="0956DD24" wp14:editId="28FBE61B">
            <wp:simplePos x="0" y="0"/>
            <wp:positionH relativeFrom="margin">
              <wp:posOffset>3220720</wp:posOffset>
            </wp:positionH>
            <wp:positionV relativeFrom="paragraph">
              <wp:posOffset>1111885</wp:posOffset>
            </wp:positionV>
            <wp:extent cx="2400300" cy="2948940"/>
            <wp:effectExtent l="19050" t="19050" r="19050" b="22860"/>
            <wp:wrapTight wrapText="bothSides">
              <wp:wrapPolygon edited="0">
                <wp:start x="-171" y="-140"/>
                <wp:lineTo x="-171" y="21628"/>
                <wp:lineTo x="21600" y="21628"/>
                <wp:lineTo x="21600" y="-140"/>
                <wp:lineTo x="-171" y="-140"/>
              </wp:wrapPolygon>
            </wp:wrapTight>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2948940"/>
                    </a:xfrm>
                    <a:prstGeom prst="rect">
                      <a:avLst/>
                    </a:prstGeom>
                    <a:noFill/>
                    <a:ln w="254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C20CC4" w:rsidRPr="00C20CC4">
        <w:rPr>
          <w:noProof/>
          <w:lang w:eastAsia="en-GB"/>
        </w:rPr>
        <mc:AlternateContent>
          <mc:Choice Requires="wps">
            <w:drawing>
              <wp:anchor distT="0" distB="0" distL="114300" distR="114300" simplePos="0" relativeHeight="251782656" behindDoc="0" locked="0" layoutInCell="1" allowOverlap="1" wp14:anchorId="004A3BBB" wp14:editId="6258CF87">
                <wp:simplePos x="0" y="0"/>
                <wp:positionH relativeFrom="column">
                  <wp:posOffset>4983480</wp:posOffset>
                </wp:positionH>
                <wp:positionV relativeFrom="paragraph">
                  <wp:posOffset>1999615</wp:posOffset>
                </wp:positionV>
                <wp:extent cx="441960" cy="152400"/>
                <wp:effectExtent l="19050" t="19050" r="15240" b="38100"/>
                <wp:wrapNone/>
                <wp:docPr id="21" name="Right Arrow 2"/>
                <wp:cNvGraphicFramePr/>
                <a:graphic xmlns:a="http://schemas.openxmlformats.org/drawingml/2006/main">
                  <a:graphicData uri="http://schemas.microsoft.com/office/word/2010/wordprocessingShape">
                    <wps:wsp>
                      <wps:cNvSpPr/>
                      <wps:spPr>
                        <a:xfrm rot="10800000">
                          <a:off x="0" y="0"/>
                          <a:ext cx="441960" cy="1524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39E2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92.4pt;margin-top:157.45pt;width:34.8pt;height:12pt;rotation:18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" adj="17876" fillcolor="red" strokecolor="red" strokeweight="2pt"/>
            </w:pict>
          </mc:Fallback>
        </mc:AlternateContent>
      </w:r>
      <w:r w:rsidR="00C20CC4" w:rsidRPr="00C20CC4">
        <w:rPr>
          <w:noProof/>
          <w:lang w:eastAsia="en-GB"/>
        </w:rPr>
        <w:drawing>
          <wp:anchor distT="0" distB="0" distL="114300" distR="114300" simplePos="0" relativeHeight="251777536" behindDoc="1" locked="0" layoutInCell="1" allowOverlap="1" wp14:anchorId="7C5AFC12" wp14:editId="5777B755">
            <wp:simplePos x="0" y="0"/>
            <wp:positionH relativeFrom="margin">
              <wp:posOffset>-26670</wp:posOffset>
            </wp:positionH>
            <wp:positionV relativeFrom="paragraph">
              <wp:posOffset>23495</wp:posOffset>
            </wp:positionV>
            <wp:extent cx="2887980" cy="3268345"/>
            <wp:effectExtent l="19050" t="19050" r="26670" b="27305"/>
            <wp:wrapTight wrapText="bothSides">
              <wp:wrapPolygon edited="0">
                <wp:start x="-142" y="-126"/>
                <wp:lineTo x="-142" y="21655"/>
                <wp:lineTo x="21657" y="21655"/>
                <wp:lineTo x="21657" y="-126"/>
                <wp:lineTo x="-142" y="-1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980" cy="3268345"/>
                    </a:xfrm>
                    <a:prstGeom prst="rect">
                      <a:avLst/>
                    </a:prstGeom>
                    <a:noFill/>
                    <a:ln w="25400">
                      <a:solidFill>
                        <a:schemeClr val="tx1"/>
                      </a:solidFill>
                      <a:miter lim="800000"/>
                      <a:headEnd/>
                      <a:tailEnd/>
                    </a:ln>
                    <a:extLst/>
                  </pic:spPr>
                </pic:pic>
              </a:graphicData>
            </a:graphic>
            <wp14:sizeRelH relativeFrom="margin">
              <wp14:pctWidth>0</wp14:pctWidth>
            </wp14:sizeRelH>
            <wp14:sizeRelV relativeFrom="margin">
              <wp14:pctHeight>0</wp14:pctHeight>
            </wp14:sizeRelV>
          </wp:anchor>
        </w:drawing>
      </w:r>
      <w:r>
        <w:t>D</w:t>
      </w:r>
      <w:r w:rsidR="00C20CC4">
        <w:t xml:space="preserve">atabases </w:t>
      </w:r>
      <w:proofErr w:type="gramStart"/>
      <w:r w:rsidR="00C20CC4">
        <w:t xml:space="preserve">are </w:t>
      </w:r>
      <w:r>
        <w:t>arranged</w:t>
      </w:r>
      <w:proofErr w:type="gramEnd"/>
      <w:r>
        <w:t xml:space="preserve"> by</w:t>
      </w:r>
      <w:r w:rsidR="00C20CC4">
        <w:t xml:space="preserve"> major subject area – click on </w:t>
      </w:r>
      <w:r w:rsidR="00C20CC4" w:rsidRPr="007F2EFA">
        <w:rPr>
          <w:b/>
        </w:rPr>
        <w:t>Education</w:t>
      </w:r>
      <w:r w:rsidR="00C20CC4">
        <w:t xml:space="preserve"> from the list to see the databases that </w:t>
      </w:r>
      <w:r>
        <w:t>the Library</w:t>
      </w:r>
      <w:r w:rsidR="00C20CC4">
        <w:t xml:space="preserve"> subscribe</w:t>
      </w:r>
      <w:r>
        <w:t>s</w:t>
      </w:r>
      <w:r w:rsidR="00C20CC4">
        <w:t xml:space="preserve"> to.  From the list click on the Connect to link to access – you will </w:t>
      </w:r>
      <w:r>
        <w:t>get a prompt to enter</w:t>
      </w:r>
      <w:r w:rsidR="00C20CC4">
        <w:t xml:space="preserve"> your GUID.</w:t>
      </w:r>
    </w:p>
    <w:p w14:paraId="462D008C" w14:textId="69114A32" w:rsidR="007A74D4" w:rsidRDefault="007A74D4" w:rsidP="007A74D4"/>
    <w:p w14:paraId="5758531A" w14:textId="1B8328C7" w:rsidR="00FD0FC5" w:rsidRDefault="00FD0FC5" w:rsidP="007A74D4"/>
    <w:p w14:paraId="1B4070AB" w14:textId="312FC7FF" w:rsidR="00FD0FC5" w:rsidRDefault="00FD0FC5" w:rsidP="007A74D4"/>
    <w:p w14:paraId="7C18DA28" w14:textId="28019139" w:rsidR="00FD0FC5" w:rsidRDefault="00FD0FC5" w:rsidP="007A74D4">
      <w:r>
        <w:t>All databases are slightly different in how they look, but the principles of searching them is basically the same as searching Library search</w:t>
      </w:r>
      <w:r w:rsidR="005331CD">
        <w:t xml:space="preserve"> – just l</w:t>
      </w:r>
      <w:r>
        <w:t xml:space="preserve">ook for the search box and add your search string! </w:t>
      </w:r>
    </w:p>
    <w:p w14:paraId="73B9CEDE" w14:textId="3966797F" w:rsidR="005331CD" w:rsidRPr="005331CD" w:rsidRDefault="005331CD" w:rsidP="005331CD">
      <w:pPr>
        <w:pStyle w:val="Heading2"/>
      </w:pPr>
      <w:r>
        <w:t>Remember its not just about books &amp; articles</w:t>
      </w:r>
    </w:p>
    <w:p w14:paraId="5BDC90F1" w14:textId="0C5C1469" w:rsidR="005331CD" w:rsidRDefault="007F2EFA" w:rsidP="005331CD">
      <w:pPr>
        <w:jc w:val="both"/>
      </w:pPr>
      <w:r w:rsidRPr="005331CD">
        <w:rPr>
          <w:noProof/>
          <w:lang w:eastAsia="en-GB"/>
        </w:rPr>
        <w:drawing>
          <wp:anchor distT="0" distB="0" distL="114300" distR="114300" simplePos="0" relativeHeight="251783680" behindDoc="1" locked="0" layoutInCell="1" allowOverlap="1" wp14:anchorId="5B440411" wp14:editId="2BCAD54C">
            <wp:simplePos x="0" y="0"/>
            <wp:positionH relativeFrom="margin">
              <wp:posOffset>-67310</wp:posOffset>
            </wp:positionH>
            <wp:positionV relativeFrom="paragraph">
              <wp:posOffset>194310</wp:posOffset>
            </wp:positionV>
            <wp:extent cx="2674620" cy="735965"/>
            <wp:effectExtent l="0" t="0" r="0" b="6985"/>
            <wp:wrapTight wrapText="bothSides">
              <wp:wrapPolygon edited="0">
                <wp:start x="0" y="0"/>
                <wp:lineTo x="0" y="21246"/>
                <wp:lineTo x="21385" y="21246"/>
                <wp:lineTo x="21385" y="0"/>
                <wp:lineTo x="0" y="0"/>
              </wp:wrapPolygon>
            </wp:wrapTight>
            <wp:docPr id="22" name="Picture 8" descr="http://www.edinburgharchitecture.co.uk/images/jpgs/scottish_parliament_k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http://www.edinburgharchitecture.co.uk/images/jpgs/scottish_parliament_kh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4620" cy="7359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5331CD">
        <w:rPr>
          <w:noProof/>
          <w:lang w:eastAsia="en-GB"/>
        </w:rPr>
        <w:drawing>
          <wp:anchor distT="0" distB="0" distL="114300" distR="114300" simplePos="0" relativeHeight="251784704" behindDoc="1" locked="0" layoutInCell="1" allowOverlap="1" wp14:anchorId="02979162" wp14:editId="01076D0B">
            <wp:simplePos x="0" y="0"/>
            <wp:positionH relativeFrom="margin">
              <wp:posOffset>-61595</wp:posOffset>
            </wp:positionH>
            <wp:positionV relativeFrom="paragraph">
              <wp:posOffset>1019175</wp:posOffset>
            </wp:positionV>
            <wp:extent cx="2668905" cy="822960"/>
            <wp:effectExtent l="0" t="0" r="0" b="0"/>
            <wp:wrapTight wrapText="bothSides">
              <wp:wrapPolygon edited="0">
                <wp:start x="0" y="0"/>
                <wp:lineTo x="0" y="21000"/>
                <wp:lineTo x="21430" y="21000"/>
                <wp:lineTo x="214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890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1CD">
        <w:br/>
      </w:r>
      <w:r w:rsidR="005331CD" w:rsidRPr="005331CD">
        <w:t xml:space="preserve">Depending on your </w:t>
      </w:r>
      <w:r w:rsidR="00B53A3B" w:rsidRPr="005331CD">
        <w:t>topic,</w:t>
      </w:r>
      <w:r w:rsidR="005331CD" w:rsidRPr="005331CD">
        <w:t xml:space="preserve"> you may need other types of information, for example: government documents, statistics</w:t>
      </w:r>
      <w:r w:rsidR="005331CD">
        <w:t>, newspaper reports or</w:t>
      </w:r>
      <w:r w:rsidR="005331CD" w:rsidRPr="005331CD">
        <w:t xml:space="preserve"> papers from international agencies such as </w:t>
      </w:r>
      <w:r w:rsidR="005331CD">
        <w:t xml:space="preserve">the </w:t>
      </w:r>
      <w:r w:rsidR="005331CD" w:rsidRPr="005331CD">
        <w:t>U</w:t>
      </w:r>
      <w:r w:rsidR="005331CD">
        <w:t xml:space="preserve">nited </w:t>
      </w:r>
      <w:r w:rsidR="005331CD" w:rsidRPr="005331CD">
        <w:t>N</w:t>
      </w:r>
      <w:r w:rsidR="005331CD">
        <w:t>ations or</w:t>
      </w:r>
      <w:r w:rsidR="005331CD" w:rsidRPr="005331CD">
        <w:t xml:space="preserve"> E</w:t>
      </w:r>
      <w:r w:rsidR="005331CD">
        <w:t xml:space="preserve">uropean </w:t>
      </w:r>
      <w:r w:rsidR="005331CD" w:rsidRPr="005331CD">
        <w:t>U</w:t>
      </w:r>
      <w:r w:rsidR="005331CD">
        <w:t>nion.</w:t>
      </w:r>
      <w:r>
        <w:t xml:space="preserve"> </w:t>
      </w:r>
      <w:r w:rsidR="00B53A3B" w:rsidRPr="005331CD">
        <w:rPr>
          <w:b/>
        </w:rPr>
        <w:t>Library Search or the Education databases do not index this type of material</w:t>
      </w:r>
      <w:r w:rsidR="005331CD" w:rsidRPr="005331CD">
        <w:t xml:space="preserve">. There are a number of specialist databases and websites for </w:t>
      </w:r>
      <w:r w:rsidR="005331CD">
        <w:t>some of these categories</w:t>
      </w:r>
      <w:r w:rsidR="005331CD" w:rsidRPr="005331CD">
        <w:t xml:space="preserve"> of materials – but the </w:t>
      </w:r>
      <w:r w:rsidR="005331CD" w:rsidRPr="005331CD">
        <w:lastRenderedPageBreak/>
        <w:t xml:space="preserve">easiest way to </w:t>
      </w:r>
      <w:r w:rsidR="005331CD">
        <w:t xml:space="preserve">get </w:t>
      </w:r>
      <w:r w:rsidR="005331CD" w:rsidRPr="005331CD">
        <w:t xml:space="preserve">access </w:t>
      </w:r>
      <w:r w:rsidR="005331CD">
        <w:t xml:space="preserve">to </w:t>
      </w:r>
      <w:r w:rsidR="005331CD" w:rsidRPr="005331CD">
        <w:t xml:space="preserve">a lot of this </w:t>
      </w:r>
      <w:r w:rsidR="005331CD">
        <w:t xml:space="preserve">type of </w:t>
      </w:r>
      <w:r w:rsidR="005331CD" w:rsidRPr="005331CD">
        <w:t xml:space="preserve">material is </w:t>
      </w:r>
      <w:r w:rsidR="005331CD">
        <w:t>to</w:t>
      </w:r>
      <w:r w:rsidR="005331CD" w:rsidRPr="005331CD">
        <w:t xml:space="preserve"> go to the websites of the organisations </w:t>
      </w:r>
      <w:r w:rsidR="005331CD">
        <w:t>themselves.</w:t>
      </w:r>
      <w:r w:rsidR="005331CD" w:rsidRPr="005331CD">
        <w:rPr>
          <w:noProof/>
          <w:lang w:eastAsia="en-GB"/>
        </w:rPr>
        <w:t xml:space="preserve"> </w:t>
      </w:r>
    </w:p>
    <w:p w14:paraId="1C0B99C4" w14:textId="30AB61C5" w:rsidR="005331CD" w:rsidRDefault="005331CD" w:rsidP="005331CD">
      <w:pPr>
        <w:pStyle w:val="Heading2"/>
      </w:pPr>
      <w:r>
        <w:t>Information skills – getting some help!</w:t>
      </w:r>
    </w:p>
    <w:p w14:paraId="478AD0DE" w14:textId="604B6657" w:rsidR="005331CD" w:rsidRPr="005331CD" w:rsidRDefault="005331CD" w:rsidP="005331CD">
      <w:pPr>
        <w:jc w:val="both"/>
      </w:pPr>
      <w:r>
        <w:rPr>
          <w:lang w:val="en-US"/>
        </w:rPr>
        <w:br/>
      </w:r>
      <w:r w:rsidRPr="005331CD">
        <w:rPr>
          <w:lang w:val="en-US"/>
        </w:rPr>
        <w:t>College Librarians can provide</w:t>
      </w:r>
      <w:r>
        <w:rPr>
          <w:lang w:val="en-US"/>
        </w:rPr>
        <w:t xml:space="preserve"> help and advice on how to </w:t>
      </w:r>
      <w:r w:rsidR="00B53A3B">
        <w:rPr>
          <w:lang w:val="en-US"/>
        </w:rPr>
        <w:t>find</w:t>
      </w:r>
      <w:r w:rsidRPr="005331CD">
        <w:rPr>
          <w:lang w:val="en-US"/>
        </w:rPr>
        <w:t xml:space="preserve"> access and use the information yo</w:t>
      </w:r>
      <w:r w:rsidR="007F2EFA">
        <w:rPr>
          <w:lang w:val="en-US"/>
        </w:rPr>
        <w:t xml:space="preserve">u need! Your College Librarian is </w:t>
      </w:r>
      <w:r w:rsidRPr="005331CD">
        <w:rPr>
          <w:lang w:val="en-US"/>
        </w:rPr>
        <w:t xml:space="preserve">Lynn Irvine, who </w:t>
      </w:r>
      <w:r w:rsidR="007F2EFA">
        <w:rPr>
          <w:lang w:val="en-US"/>
        </w:rPr>
        <w:t>is your</w:t>
      </w:r>
      <w:r w:rsidRPr="005331CD">
        <w:rPr>
          <w:lang w:val="en-US"/>
        </w:rPr>
        <w:t xml:space="preserve"> contact for any help you might need about Library or information matters.</w:t>
      </w:r>
    </w:p>
    <w:p w14:paraId="289A3D56" w14:textId="528985B8" w:rsidR="005331CD" w:rsidRPr="005331CD" w:rsidRDefault="0019151A" w:rsidP="007F2EFA">
      <w:pPr>
        <w:pStyle w:val="ListParagraph"/>
        <w:numPr>
          <w:ilvl w:val="0"/>
          <w:numId w:val="27"/>
        </w:numPr>
      </w:pPr>
      <w:hyperlink r:id="rId24" w:history="1">
        <w:r w:rsidR="005331CD" w:rsidRPr="005331CD">
          <w:rPr>
            <w:rStyle w:val="Hyperlink"/>
            <w:lang w:val="en-US"/>
          </w:rPr>
          <w:t>lynn.irvine@glasgow.ac.uk</w:t>
        </w:r>
      </w:hyperlink>
      <w:r w:rsidR="005331CD" w:rsidRPr="005331CD">
        <w:rPr>
          <w:lang w:val="en-US"/>
        </w:rPr>
        <w:t xml:space="preserve"> </w:t>
      </w:r>
    </w:p>
    <w:p w14:paraId="4FE3C74E" w14:textId="7DC2BB89" w:rsidR="005331CD" w:rsidRPr="005331CD" w:rsidRDefault="005331CD" w:rsidP="005331CD"/>
    <w:p w14:paraId="159473D8" w14:textId="77777777" w:rsidR="005331CD" w:rsidRPr="005331CD" w:rsidRDefault="005331CD" w:rsidP="005331CD"/>
    <w:sectPr w:rsidR="005331CD" w:rsidRPr="005331CD">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0FD9E" w14:textId="77777777" w:rsidR="009E029B" w:rsidRDefault="009E029B" w:rsidP="00BA4E95">
      <w:pPr>
        <w:spacing w:after="0" w:line="240" w:lineRule="auto"/>
      </w:pPr>
      <w:r>
        <w:separator/>
      </w:r>
    </w:p>
  </w:endnote>
  <w:endnote w:type="continuationSeparator" w:id="0">
    <w:p w14:paraId="2BED3B0B" w14:textId="77777777" w:rsidR="009E029B" w:rsidRDefault="009E029B"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68FA2525" w14:textId="2900C903"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19151A">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9151A">
              <w:rPr>
                <w:b/>
                <w:bCs/>
                <w:noProof/>
              </w:rPr>
              <w:t>8</w:t>
            </w:r>
            <w:r>
              <w:rPr>
                <w:b/>
                <w:bCs/>
                <w:sz w:val="24"/>
                <w:szCs w:val="24"/>
              </w:rPr>
              <w:fldChar w:fldCharType="end"/>
            </w:r>
          </w:p>
          <w:p w14:paraId="5F6FE39E" w14:textId="16A6549D" w:rsidR="00BA4E95" w:rsidRDefault="00112BB3">
            <w:pPr>
              <w:pStyle w:val="Footer"/>
              <w:jc w:val="center"/>
            </w:pPr>
            <w:r w:rsidRPr="00F15C2E">
              <w:rPr>
                <w:sz w:val="20"/>
                <w:szCs w:val="20"/>
              </w:rPr>
              <w:t xml:space="preserve">This </w:t>
            </w:r>
            <w:r>
              <w:rPr>
                <w:sz w:val="20"/>
                <w:szCs w:val="20"/>
              </w:rPr>
              <w:t>work is created by</w:t>
            </w:r>
            <w:r w:rsidR="00B83A7A">
              <w:rPr>
                <w:sz w:val="20"/>
                <w:szCs w:val="20"/>
              </w:rPr>
              <w:t xml:space="preserve"> </w:t>
            </w:r>
            <w:r w:rsidR="001D0D5A">
              <w:rPr>
                <w:sz w:val="20"/>
                <w:szCs w:val="20"/>
              </w:rPr>
              <w:t>College Librarians</w:t>
            </w:r>
            <w:r>
              <w:rPr>
                <w:sz w:val="20"/>
                <w:szCs w:val="20"/>
              </w:rPr>
              <w:t xml:space="preserve"> </w:t>
            </w:r>
            <w:r w:rsidRPr="00F15C2E">
              <w:rPr>
                <w:sz w:val="20"/>
                <w:szCs w:val="20"/>
              </w:rPr>
              <w:t>for the University of Glasgow Library</w:t>
            </w:r>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627C02CE" w14:textId="77777777" w:rsidR="00BA4E95" w:rsidRDefault="00112BB3">
    <w:pPr>
      <w:pStyle w:val="Footer"/>
    </w:pPr>
    <w:r>
      <w:t xml:space="preserve">                                                                               </w:t>
    </w:r>
    <w:r>
      <w:rPr>
        <w:noProof/>
        <w:lang w:eastAsia="en-GB"/>
      </w:rPr>
      <w:drawing>
        <wp:inline distT="0" distB="0" distL="0" distR="0" wp14:anchorId="52AEF729" wp14:editId="1D4CBB03">
          <wp:extent cx="742950" cy="300341"/>
          <wp:effectExtent l="0" t="0" r="0" b="5080"/>
          <wp:docPr id="33" name="Picture 33">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B486E8" w14:textId="77777777" w:rsidR="009E029B" w:rsidRDefault="009E029B" w:rsidP="00BA4E95">
      <w:pPr>
        <w:spacing w:after="0" w:line="240" w:lineRule="auto"/>
      </w:pPr>
      <w:r>
        <w:separator/>
      </w:r>
    </w:p>
  </w:footnote>
  <w:footnote w:type="continuationSeparator" w:id="0">
    <w:p w14:paraId="52C55DB9" w14:textId="77777777" w:rsidR="009E029B" w:rsidRDefault="009E029B"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26293"/>
    <w:multiLevelType w:val="hybridMultilevel"/>
    <w:tmpl w:val="DF902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CC04EF"/>
    <w:multiLevelType w:val="hybridMultilevel"/>
    <w:tmpl w:val="C4684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D01E41"/>
    <w:multiLevelType w:val="hybridMultilevel"/>
    <w:tmpl w:val="D0EC639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 w15:restartNumberingAfterBreak="0">
    <w:nsid w:val="1E2D6C47"/>
    <w:multiLevelType w:val="hybridMultilevel"/>
    <w:tmpl w:val="4C54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F3450C"/>
    <w:multiLevelType w:val="hybridMultilevel"/>
    <w:tmpl w:val="66009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34C58"/>
    <w:multiLevelType w:val="hybridMultilevel"/>
    <w:tmpl w:val="23A82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7A2F80"/>
    <w:multiLevelType w:val="multilevel"/>
    <w:tmpl w:val="E6E2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959D5"/>
    <w:multiLevelType w:val="hybridMultilevel"/>
    <w:tmpl w:val="E5D6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517C"/>
    <w:multiLevelType w:val="hybridMultilevel"/>
    <w:tmpl w:val="AA96C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CF74D5"/>
    <w:multiLevelType w:val="hybridMultilevel"/>
    <w:tmpl w:val="A154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357F09"/>
    <w:multiLevelType w:val="hybridMultilevel"/>
    <w:tmpl w:val="5DDC57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250EC"/>
    <w:multiLevelType w:val="multilevel"/>
    <w:tmpl w:val="775C640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CA79D3"/>
    <w:multiLevelType w:val="hybridMultilevel"/>
    <w:tmpl w:val="DD5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E59D7"/>
    <w:multiLevelType w:val="hybridMultilevel"/>
    <w:tmpl w:val="A52CF6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68B0B0F"/>
    <w:multiLevelType w:val="hybridMultilevel"/>
    <w:tmpl w:val="C76E3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0621F"/>
    <w:multiLevelType w:val="hybridMultilevel"/>
    <w:tmpl w:val="8B40C1F8"/>
    <w:lvl w:ilvl="0" w:tplc="D7E052BE">
      <w:start w:val="1"/>
      <w:numFmt w:val="decimal"/>
      <w:lvlText w:val="%1."/>
      <w:lvlJc w:val="left"/>
      <w:pPr>
        <w:ind w:left="1070" w:hanging="360"/>
      </w:pPr>
      <w:rPr>
        <w:rFonts w:asciiTheme="minorHAnsi" w:hAnsiTheme="minorHAnsi"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C16DED"/>
    <w:multiLevelType w:val="hybridMultilevel"/>
    <w:tmpl w:val="8372183A"/>
    <w:lvl w:ilvl="0" w:tplc="B8E6EC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0A01F0"/>
    <w:multiLevelType w:val="hybridMultilevel"/>
    <w:tmpl w:val="2AFA19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6260E"/>
    <w:multiLevelType w:val="hybridMultilevel"/>
    <w:tmpl w:val="54A81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735C53"/>
    <w:multiLevelType w:val="hybridMultilevel"/>
    <w:tmpl w:val="262E18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C93069"/>
    <w:multiLevelType w:val="hybridMultilevel"/>
    <w:tmpl w:val="B820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75366"/>
    <w:multiLevelType w:val="hybridMultilevel"/>
    <w:tmpl w:val="24FEA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F47F4"/>
    <w:multiLevelType w:val="hybridMultilevel"/>
    <w:tmpl w:val="256AD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37B9E"/>
    <w:multiLevelType w:val="hybridMultilevel"/>
    <w:tmpl w:val="4F944F92"/>
    <w:lvl w:ilvl="0" w:tplc="22046BAE">
      <w:start w:val="1"/>
      <w:numFmt w:val="bullet"/>
      <w:lvlText w:val="•"/>
      <w:lvlJc w:val="left"/>
      <w:pPr>
        <w:tabs>
          <w:tab w:val="num" w:pos="720"/>
        </w:tabs>
        <w:ind w:left="720" w:hanging="360"/>
      </w:pPr>
      <w:rPr>
        <w:rFonts w:ascii="Arial" w:hAnsi="Arial" w:hint="default"/>
      </w:rPr>
    </w:lvl>
    <w:lvl w:ilvl="1" w:tplc="88965B8C" w:tentative="1">
      <w:start w:val="1"/>
      <w:numFmt w:val="bullet"/>
      <w:lvlText w:val="•"/>
      <w:lvlJc w:val="left"/>
      <w:pPr>
        <w:tabs>
          <w:tab w:val="num" w:pos="1440"/>
        </w:tabs>
        <w:ind w:left="1440" w:hanging="360"/>
      </w:pPr>
      <w:rPr>
        <w:rFonts w:ascii="Arial" w:hAnsi="Arial" w:hint="default"/>
      </w:rPr>
    </w:lvl>
    <w:lvl w:ilvl="2" w:tplc="697E81D0" w:tentative="1">
      <w:start w:val="1"/>
      <w:numFmt w:val="bullet"/>
      <w:lvlText w:val="•"/>
      <w:lvlJc w:val="left"/>
      <w:pPr>
        <w:tabs>
          <w:tab w:val="num" w:pos="2160"/>
        </w:tabs>
        <w:ind w:left="2160" w:hanging="360"/>
      </w:pPr>
      <w:rPr>
        <w:rFonts w:ascii="Arial" w:hAnsi="Arial" w:hint="default"/>
      </w:rPr>
    </w:lvl>
    <w:lvl w:ilvl="3" w:tplc="A21457C4" w:tentative="1">
      <w:start w:val="1"/>
      <w:numFmt w:val="bullet"/>
      <w:lvlText w:val="•"/>
      <w:lvlJc w:val="left"/>
      <w:pPr>
        <w:tabs>
          <w:tab w:val="num" w:pos="2880"/>
        </w:tabs>
        <w:ind w:left="2880" w:hanging="360"/>
      </w:pPr>
      <w:rPr>
        <w:rFonts w:ascii="Arial" w:hAnsi="Arial" w:hint="default"/>
      </w:rPr>
    </w:lvl>
    <w:lvl w:ilvl="4" w:tplc="824AF7BE" w:tentative="1">
      <w:start w:val="1"/>
      <w:numFmt w:val="bullet"/>
      <w:lvlText w:val="•"/>
      <w:lvlJc w:val="left"/>
      <w:pPr>
        <w:tabs>
          <w:tab w:val="num" w:pos="3600"/>
        </w:tabs>
        <w:ind w:left="3600" w:hanging="360"/>
      </w:pPr>
      <w:rPr>
        <w:rFonts w:ascii="Arial" w:hAnsi="Arial" w:hint="default"/>
      </w:rPr>
    </w:lvl>
    <w:lvl w:ilvl="5" w:tplc="E55A6DE8" w:tentative="1">
      <w:start w:val="1"/>
      <w:numFmt w:val="bullet"/>
      <w:lvlText w:val="•"/>
      <w:lvlJc w:val="left"/>
      <w:pPr>
        <w:tabs>
          <w:tab w:val="num" w:pos="4320"/>
        </w:tabs>
        <w:ind w:left="4320" w:hanging="360"/>
      </w:pPr>
      <w:rPr>
        <w:rFonts w:ascii="Arial" w:hAnsi="Arial" w:hint="default"/>
      </w:rPr>
    </w:lvl>
    <w:lvl w:ilvl="6" w:tplc="F3CC72DC" w:tentative="1">
      <w:start w:val="1"/>
      <w:numFmt w:val="bullet"/>
      <w:lvlText w:val="•"/>
      <w:lvlJc w:val="left"/>
      <w:pPr>
        <w:tabs>
          <w:tab w:val="num" w:pos="5040"/>
        </w:tabs>
        <w:ind w:left="5040" w:hanging="360"/>
      </w:pPr>
      <w:rPr>
        <w:rFonts w:ascii="Arial" w:hAnsi="Arial" w:hint="default"/>
      </w:rPr>
    </w:lvl>
    <w:lvl w:ilvl="7" w:tplc="0096C8D4" w:tentative="1">
      <w:start w:val="1"/>
      <w:numFmt w:val="bullet"/>
      <w:lvlText w:val="•"/>
      <w:lvlJc w:val="left"/>
      <w:pPr>
        <w:tabs>
          <w:tab w:val="num" w:pos="5760"/>
        </w:tabs>
        <w:ind w:left="5760" w:hanging="360"/>
      </w:pPr>
      <w:rPr>
        <w:rFonts w:ascii="Arial" w:hAnsi="Arial" w:hint="default"/>
      </w:rPr>
    </w:lvl>
    <w:lvl w:ilvl="8" w:tplc="0A66646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0972C3"/>
    <w:multiLevelType w:val="hybridMultilevel"/>
    <w:tmpl w:val="D34488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93C40D3"/>
    <w:multiLevelType w:val="hybridMultilevel"/>
    <w:tmpl w:val="573AA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5"/>
  </w:num>
  <w:num w:numId="3">
    <w:abstractNumId w:val="9"/>
  </w:num>
  <w:num w:numId="4">
    <w:abstractNumId w:val="5"/>
  </w:num>
  <w:num w:numId="5">
    <w:abstractNumId w:val="16"/>
  </w:num>
  <w:num w:numId="6">
    <w:abstractNumId w:val="4"/>
  </w:num>
  <w:num w:numId="7">
    <w:abstractNumId w:val="0"/>
  </w:num>
  <w:num w:numId="8">
    <w:abstractNumId w:val="17"/>
  </w:num>
  <w:num w:numId="9">
    <w:abstractNumId w:val="25"/>
  </w:num>
  <w:num w:numId="10">
    <w:abstractNumId w:val="18"/>
  </w:num>
  <w:num w:numId="11">
    <w:abstractNumId w:val="13"/>
  </w:num>
  <w:num w:numId="12">
    <w:abstractNumId w:val="8"/>
  </w:num>
  <w:num w:numId="13">
    <w:abstractNumId w:val="26"/>
  </w:num>
  <w:num w:numId="14">
    <w:abstractNumId w:val="22"/>
  </w:num>
  <w:num w:numId="15">
    <w:abstractNumId w:val="2"/>
  </w:num>
  <w:num w:numId="16">
    <w:abstractNumId w:val="1"/>
  </w:num>
  <w:num w:numId="17">
    <w:abstractNumId w:val="14"/>
  </w:num>
  <w:num w:numId="18">
    <w:abstractNumId w:val="10"/>
  </w:num>
  <w:num w:numId="19">
    <w:abstractNumId w:val="12"/>
  </w:num>
  <w:num w:numId="20">
    <w:abstractNumId w:val="11"/>
  </w:num>
  <w:num w:numId="21">
    <w:abstractNumId w:val="6"/>
  </w:num>
  <w:num w:numId="22">
    <w:abstractNumId w:val="7"/>
  </w:num>
  <w:num w:numId="23">
    <w:abstractNumId w:val="21"/>
  </w:num>
  <w:num w:numId="24">
    <w:abstractNumId w:val="19"/>
  </w:num>
  <w:num w:numId="25">
    <w:abstractNumId w:val="24"/>
  </w:num>
  <w:num w:numId="26">
    <w:abstractNumId w:val="20"/>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95"/>
    <w:rsid w:val="00002424"/>
    <w:rsid w:val="000108F5"/>
    <w:rsid w:val="0001098F"/>
    <w:rsid w:val="00014073"/>
    <w:rsid w:val="00016EB0"/>
    <w:rsid w:val="00031867"/>
    <w:rsid w:val="00035437"/>
    <w:rsid w:val="000415EC"/>
    <w:rsid w:val="00041A41"/>
    <w:rsid w:val="00050F91"/>
    <w:rsid w:val="00066569"/>
    <w:rsid w:val="00067A48"/>
    <w:rsid w:val="00081132"/>
    <w:rsid w:val="00084CA4"/>
    <w:rsid w:val="00087366"/>
    <w:rsid w:val="000A2BED"/>
    <w:rsid w:val="000B31FA"/>
    <w:rsid w:val="000B5B0D"/>
    <w:rsid w:val="000C5218"/>
    <w:rsid w:val="000D0569"/>
    <w:rsid w:val="000D4235"/>
    <w:rsid w:val="000E15A5"/>
    <w:rsid w:val="000F0A5A"/>
    <w:rsid w:val="000F4631"/>
    <w:rsid w:val="00112BB3"/>
    <w:rsid w:val="00114DF9"/>
    <w:rsid w:val="00124D55"/>
    <w:rsid w:val="001417CF"/>
    <w:rsid w:val="00150FDA"/>
    <w:rsid w:val="00156969"/>
    <w:rsid w:val="0016448F"/>
    <w:rsid w:val="00174BE7"/>
    <w:rsid w:val="001750C4"/>
    <w:rsid w:val="00176E12"/>
    <w:rsid w:val="0019151A"/>
    <w:rsid w:val="001A161D"/>
    <w:rsid w:val="001B7C21"/>
    <w:rsid w:val="001C5380"/>
    <w:rsid w:val="001C56D6"/>
    <w:rsid w:val="001D0D5A"/>
    <w:rsid w:val="001E1179"/>
    <w:rsid w:val="001E1E32"/>
    <w:rsid w:val="001F3E39"/>
    <w:rsid w:val="00200188"/>
    <w:rsid w:val="002015B7"/>
    <w:rsid w:val="0020644A"/>
    <w:rsid w:val="00207B16"/>
    <w:rsid w:val="00216519"/>
    <w:rsid w:val="0021750C"/>
    <w:rsid w:val="0022522C"/>
    <w:rsid w:val="00233139"/>
    <w:rsid w:val="0024046B"/>
    <w:rsid w:val="00241268"/>
    <w:rsid w:val="00254C98"/>
    <w:rsid w:val="00260ECA"/>
    <w:rsid w:val="00271735"/>
    <w:rsid w:val="002846B5"/>
    <w:rsid w:val="00285203"/>
    <w:rsid w:val="002909E8"/>
    <w:rsid w:val="00291102"/>
    <w:rsid w:val="0029434B"/>
    <w:rsid w:val="002A66B5"/>
    <w:rsid w:val="002A7A4E"/>
    <w:rsid w:val="002B0306"/>
    <w:rsid w:val="002B510B"/>
    <w:rsid w:val="002C0B3E"/>
    <w:rsid w:val="002C3030"/>
    <w:rsid w:val="002D4A6E"/>
    <w:rsid w:val="002D4ACE"/>
    <w:rsid w:val="002E7C53"/>
    <w:rsid w:val="002F2F1B"/>
    <w:rsid w:val="003035B7"/>
    <w:rsid w:val="003133CE"/>
    <w:rsid w:val="003211D9"/>
    <w:rsid w:val="0032283B"/>
    <w:rsid w:val="00324F6F"/>
    <w:rsid w:val="00326AE9"/>
    <w:rsid w:val="003276EF"/>
    <w:rsid w:val="00333738"/>
    <w:rsid w:val="003438DD"/>
    <w:rsid w:val="003474BC"/>
    <w:rsid w:val="00363E1D"/>
    <w:rsid w:val="003714C8"/>
    <w:rsid w:val="00374BCA"/>
    <w:rsid w:val="0038566B"/>
    <w:rsid w:val="00391329"/>
    <w:rsid w:val="00393E99"/>
    <w:rsid w:val="00396252"/>
    <w:rsid w:val="003A36A1"/>
    <w:rsid w:val="003C131F"/>
    <w:rsid w:val="003C1A5C"/>
    <w:rsid w:val="003C285F"/>
    <w:rsid w:val="003C5AD0"/>
    <w:rsid w:val="003D36B5"/>
    <w:rsid w:val="003D7DFF"/>
    <w:rsid w:val="003F3A1D"/>
    <w:rsid w:val="003F705A"/>
    <w:rsid w:val="0040066D"/>
    <w:rsid w:val="004071D3"/>
    <w:rsid w:val="00425DEB"/>
    <w:rsid w:val="0043033B"/>
    <w:rsid w:val="00433D9D"/>
    <w:rsid w:val="00434F8E"/>
    <w:rsid w:val="00455238"/>
    <w:rsid w:val="00474D2F"/>
    <w:rsid w:val="00475D8C"/>
    <w:rsid w:val="004909CD"/>
    <w:rsid w:val="004A3218"/>
    <w:rsid w:val="004C501F"/>
    <w:rsid w:val="004D07A9"/>
    <w:rsid w:val="004D4C7B"/>
    <w:rsid w:val="004E1A7F"/>
    <w:rsid w:val="004E55B9"/>
    <w:rsid w:val="004F71E5"/>
    <w:rsid w:val="00505923"/>
    <w:rsid w:val="0051767A"/>
    <w:rsid w:val="005305BD"/>
    <w:rsid w:val="005331CD"/>
    <w:rsid w:val="005332B0"/>
    <w:rsid w:val="005351E0"/>
    <w:rsid w:val="0055143A"/>
    <w:rsid w:val="00565A68"/>
    <w:rsid w:val="00590932"/>
    <w:rsid w:val="005B1888"/>
    <w:rsid w:val="005B46D5"/>
    <w:rsid w:val="005B58B3"/>
    <w:rsid w:val="005B5988"/>
    <w:rsid w:val="005B6ABC"/>
    <w:rsid w:val="005C5605"/>
    <w:rsid w:val="005D6BA8"/>
    <w:rsid w:val="005E2956"/>
    <w:rsid w:val="005F2E87"/>
    <w:rsid w:val="005F6AFB"/>
    <w:rsid w:val="00600C49"/>
    <w:rsid w:val="0060328A"/>
    <w:rsid w:val="00607842"/>
    <w:rsid w:val="00614727"/>
    <w:rsid w:val="00615ED5"/>
    <w:rsid w:val="00620898"/>
    <w:rsid w:val="00625F37"/>
    <w:rsid w:val="00636D0F"/>
    <w:rsid w:val="0064332D"/>
    <w:rsid w:val="006666C9"/>
    <w:rsid w:val="00675141"/>
    <w:rsid w:val="006A4815"/>
    <w:rsid w:val="006A60BB"/>
    <w:rsid w:val="006C1A27"/>
    <w:rsid w:val="006F16BE"/>
    <w:rsid w:val="006F6AF5"/>
    <w:rsid w:val="00704B40"/>
    <w:rsid w:val="0070788A"/>
    <w:rsid w:val="00714D3B"/>
    <w:rsid w:val="00720A85"/>
    <w:rsid w:val="00720D31"/>
    <w:rsid w:val="007345B9"/>
    <w:rsid w:val="0074053D"/>
    <w:rsid w:val="0074104D"/>
    <w:rsid w:val="00741B29"/>
    <w:rsid w:val="00744AAF"/>
    <w:rsid w:val="007569A5"/>
    <w:rsid w:val="00763D84"/>
    <w:rsid w:val="0078084A"/>
    <w:rsid w:val="007824B0"/>
    <w:rsid w:val="00787AB3"/>
    <w:rsid w:val="00790C4E"/>
    <w:rsid w:val="00795C4C"/>
    <w:rsid w:val="00796858"/>
    <w:rsid w:val="007A2E77"/>
    <w:rsid w:val="007A587A"/>
    <w:rsid w:val="007A74D4"/>
    <w:rsid w:val="007B4CD3"/>
    <w:rsid w:val="007C1CE2"/>
    <w:rsid w:val="007D2055"/>
    <w:rsid w:val="007E006F"/>
    <w:rsid w:val="007E60F1"/>
    <w:rsid w:val="007E7442"/>
    <w:rsid w:val="007F2E67"/>
    <w:rsid w:val="007F2EFA"/>
    <w:rsid w:val="007F6B71"/>
    <w:rsid w:val="007F7646"/>
    <w:rsid w:val="00800B53"/>
    <w:rsid w:val="00803A09"/>
    <w:rsid w:val="00830388"/>
    <w:rsid w:val="00840CED"/>
    <w:rsid w:val="0085181B"/>
    <w:rsid w:val="008576AE"/>
    <w:rsid w:val="00861D6D"/>
    <w:rsid w:val="00867DFA"/>
    <w:rsid w:val="00870785"/>
    <w:rsid w:val="0087457D"/>
    <w:rsid w:val="00881A64"/>
    <w:rsid w:val="008C067F"/>
    <w:rsid w:val="008C45FB"/>
    <w:rsid w:val="008D4375"/>
    <w:rsid w:val="008D6CE7"/>
    <w:rsid w:val="008F63F2"/>
    <w:rsid w:val="008F648C"/>
    <w:rsid w:val="008F77C4"/>
    <w:rsid w:val="009078F7"/>
    <w:rsid w:val="009220F9"/>
    <w:rsid w:val="009251DD"/>
    <w:rsid w:val="00926BD0"/>
    <w:rsid w:val="00936EDC"/>
    <w:rsid w:val="009518AD"/>
    <w:rsid w:val="00953871"/>
    <w:rsid w:val="00972BE3"/>
    <w:rsid w:val="0097441F"/>
    <w:rsid w:val="00984E40"/>
    <w:rsid w:val="00986A3B"/>
    <w:rsid w:val="00987950"/>
    <w:rsid w:val="00987DF9"/>
    <w:rsid w:val="00990C49"/>
    <w:rsid w:val="00990EDA"/>
    <w:rsid w:val="00993D6B"/>
    <w:rsid w:val="00994FE3"/>
    <w:rsid w:val="009B178C"/>
    <w:rsid w:val="009B2319"/>
    <w:rsid w:val="009C3015"/>
    <w:rsid w:val="009C4944"/>
    <w:rsid w:val="009D0540"/>
    <w:rsid w:val="009D426E"/>
    <w:rsid w:val="009E029B"/>
    <w:rsid w:val="009E1133"/>
    <w:rsid w:val="009E1570"/>
    <w:rsid w:val="009E7BF1"/>
    <w:rsid w:val="009F3525"/>
    <w:rsid w:val="00A038F5"/>
    <w:rsid w:val="00A05E48"/>
    <w:rsid w:val="00A225B7"/>
    <w:rsid w:val="00A4080D"/>
    <w:rsid w:val="00A515AF"/>
    <w:rsid w:val="00A51EE9"/>
    <w:rsid w:val="00A54F0B"/>
    <w:rsid w:val="00A6290B"/>
    <w:rsid w:val="00A6539B"/>
    <w:rsid w:val="00A65ACD"/>
    <w:rsid w:val="00A74C5F"/>
    <w:rsid w:val="00A83125"/>
    <w:rsid w:val="00A8491E"/>
    <w:rsid w:val="00A9453D"/>
    <w:rsid w:val="00AB08FF"/>
    <w:rsid w:val="00AC7FDD"/>
    <w:rsid w:val="00AD4D02"/>
    <w:rsid w:val="00AE14D8"/>
    <w:rsid w:val="00AE60DB"/>
    <w:rsid w:val="00AF6997"/>
    <w:rsid w:val="00AF70AB"/>
    <w:rsid w:val="00B00815"/>
    <w:rsid w:val="00B00D55"/>
    <w:rsid w:val="00B04814"/>
    <w:rsid w:val="00B0596A"/>
    <w:rsid w:val="00B05C60"/>
    <w:rsid w:val="00B145CB"/>
    <w:rsid w:val="00B15961"/>
    <w:rsid w:val="00B22E23"/>
    <w:rsid w:val="00B37AC7"/>
    <w:rsid w:val="00B40F56"/>
    <w:rsid w:val="00B42F98"/>
    <w:rsid w:val="00B53A3B"/>
    <w:rsid w:val="00B62EA0"/>
    <w:rsid w:val="00B74F6A"/>
    <w:rsid w:val="00B83A7A"/>
    <w:rsid w:val="00BA4E95"/>
    <w:rsid w:val="00BA651B"/>
    <w:rsid w:val="00BB0F7C"/>
    <w:rsid w:val="00BB372C"/>
    <w:rsid w:val="00BC1161"/>
    <w:rsid w:val="00BC2A80"/>
    <w:rsid w:val="00BC321D"/>
    <w:rsid w:val="00BC65F7"/>
    <w:rsid w:val="00BF103F"/>
    <w:rsid w:val="00BF6EFB"/>
    <w:rsid w:val="00C032D6"/>
    <w:rsid w:val="00C06755"/>
    <w:rsid w:val="00C178AB"/>
    <w:rsid w:val="00C20CC4"/>
    <w:rsid w:val="00C27674"/>
    <w:rsid w:val="00C3324D"/>
    <w:rsid w:val="00C36431"/>
    <w:rsid w:val="00C3650A"/>
    <w:rsid w:val="00C51E65"/>
    <w:rsid w:val="00C62F2B"/>
    <w:rsid w:val="00C677FA"/>
    <w:rsid w:val="00C70D1B"/>
    <w:rsid w:val="00C81BF0"/>
    <w:rsid w:val="00C82096"/>
    <w:rsid w:val="00C8754A"/>
    <w:rsid w:val="00C92A76"/>
    <w:rsid w:val="00CA3A28"/>
    <w:rsid w:val="00CA4D08"/>
    <w:rsid w:val="00CB5063"/>
    <w:rsid w:val="00CB5B5F"/>
    <w:rsid w:val="00CC2E2C"/>
    <w:rsid w:val="00CC606A"/>
    <w:rsid w:val="00CC6CB2"/>
    <w:rsid w:val="00CD6B05"/>
    <w:rsid w:val="00CE522A"/>
    <w:rsid w:val="00D00E80"/>
    <w:rsid w:val="00D04394"/>
    <w:rsid w:val="00D129D6"/>
    <w:rsid w:val="00D142BA"/>
    <w:rsid w:val="00D1721A"/>
    <w:rsid w:val="00D179AF"/>
    <w:rsid w:val="00D22811"/>
    <w:rsid w:val="00D31411"/>
    <w:rsid w:val="00D46107"/>
    <w:rsid w:val="00D47F90"/>
    <w:rsid w:val="00D505E5"/>
    <w:rsid w:val="00D5140E"/>
    <w:rsid w:val="00D53CBE"/>
    <w:rsid w:val="00D55657"/>
    <w:rsid w:val="00D60614"/>
    <w:rsid w:val="00D727E7"/>
    <w:rsid w:val="00D73D7E"/>
    <w:rsid w:val="00D831AD"/>
    <w:rsid w:val="00DA3D51"/>
    <w:rsid w:val="00DA3F93"/>
    <w:rsid w:val="00DA5AC9"/>
    <w:rsid w:val="00DB3089"/>
    <w:rsid w:val="00DB6C94"/>
    <w:rsid w:val="00DC6BEB"/>
    <w:rsid w:val="00DC71D4"/>
    <w:rsid w:val="00DF43E6"/>
    <w:rsid w:val="00DF58C7"/>
    <w:rsid w:val="00DF6816"/>
    <w:rsid w:val="00E05088"/>
    <w:rsid w:val="00E05594"/>
    <w:rsid w:val="00E07DA5"/>
    <w:rsid w:val="00E22DFE"/>
    <w:rsid w:val="00E300CA"/>
    <w:rsid w:val="00E3036D"/>
    <w:rsid w:val="00E3172A"/>
    <w:rsid w:val="00E34972"/>
    <w:rsid w:val="00E446FB"/>
    <w:rsid w:val="00E44829"/>
    <w:rsid w:val="00E53AD6"/>
    <w:rsid w:val="00E66796"/>
    <w:rsid w:val="00E66A4E"/>
    <w:rsid w:val="00E66B37"/>
    <w:rsid w:val="00E75C19"/>
    <w:rsid w:val="00E828C2"/>
    <w:rsid w:val="00E8712C"/>
    <w:rsid w:val="00EA4D6C"/>
    <w:rsid w:val="00EB08BA"/>
    <w:rsid w:val="00EB6ABA"/>
    <w:rsid w:val="00EC4C44"/>
    <w:rsid w:val="00EC72B6"/>
    <w:rsid w:val="00ED13BD"/>
    <w:rsid w:val="00ED3FBB"/>
    <w:rsid w:val="00ED563A"/>
    <w:rsid w:val="00EF0BEB"/>
    <w:rsid w:val="00F01FC9"/>
    <w:rsid w:val="00F0354C"/>
    <w:rsid w:val="00F27A4D"/>
    <w:rsid w:val="00F37259"/>
    <w:rsid w:val="00F40A54"/>
    <w:rsid w:val="00F46506"/>
    <w:rsid w:val="00F52CC8"/>
    <w:rsid w:val="00F54629"/>
    <w:rsid w:val="00F563A2"/>
    <w:rsid w:val="00F75AB9"/>
    <w:rsid w:val="00F7799D"/>
    <w:rsid w:val="00F80E78"/>
    <w:rsid w:val="00F95B45"/>
    <w:rsid w:val="00FA45EF"/>
    <w:rsid w:val="00FB586C"/>
    <w:rsid w:val="00FB63E7"/>
    <w:rsid w:val="00FC46E5"/>
    <w:rsid w:val="00FC51F7"/>
    <w:rsid w:val="00FD0FC5"/>
    <w:rsid w:val="00FD40E8"/>
    <w:rsid w:val="00FD5E0B"/>
    <w:rsid w:val="00FE0810"/>
    <w:rsid w:val="00FE203D"/>
    <w:rsid w:val="00FF034E"/>
    <w:rsid w:val="00FF3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6B8ED8"/>
  <w15:docId w15:val="{8B295F80-A667-480C-A8AE-7FED4E01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unhideWhenUsed/>
    <w:qFormat/>
    <w:rsid w:val="00474D2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6290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character" w:customStyle="1" w:styleId="Heading4Char">
    <w:name w:val="Heading 4 Char"/>
    <w:basedOn w:val="DefaultParagraphFont"/>
    <w:link w:val="Heading4"/>
    <w:uiPriority w:val="9"/>
    <w:rsid w:val="00474D2F"/>
    <w:rPr>
      <w:rFonts w:asciiTheme="majorHAnsi" w:eastAsiaTheme="majorEastAsia" w:hAnsiTheme="majorHAnsi" w:cstheme="majorBidi"/>
      <w:i/>
      <w:iCs/>
      <w:color w:val="365F91" w:themeColor="accent1" w:themeShade="BF"/>
    </w:rPr>
  </w:style>
  <w:style w:type="paragraph" w:styleId="TOC2">
    <w:name w:val="toc 2"/>
    <w:basedOn w:val="Normal"/>
    <w:next w:val="Normal"/>
    <w:autoRedefine/>
    <w:uiPriority w:val="39"/>
    <w:unhideWhenUsed/>
    <w:rsid w:val="00067A48"/>
    <w:pPr>
      <w:spacing w:after="100"/>
      <w:ind w:left="220"/>
    </w:pPr>
  </w:style>
  <w:style w:type="paragraph" w:styleId="TOC3">
    <w:name w:val="toc 3"/>
    <w:basedOn w:val="Normal"/>
    <w:next w:val="Normal"/>
    <w:autoRedefine/>
    <w:uiPriority w:val="39"/>
    <w:unhideWhenUsed/>
    <w:rsid w:val="00067A48"/>
    <w:pPr>
      <w:spacing w:after="100"/>
      <w:ind w:left="440"/>
    </w:pPr>
  </w:style>
  <w:style w:type="paragraph" w:styleId="EndnoteText">
    <w:name w:val="endnote text"/>
    <w:basedOn w:val="Normal"/>
    <w:link w:val="EndnoteTextChar"/>
    <w:uiPriority w:val="99"/>
    <w:semiHidden/>
    <w:unhideWhenUsed/>
    <w:rsid w:val="008518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181B"/>
    <w:rPr>
      <w:sz w:val="20"/>
      <w:szCs w:val="20"/>
    </w:rPr>
  </w:style>
  <w:style w:type="character" w:styleId="EndnoteReference">
    <w:name w:val="endnote reference"/>
    <w:basedOn w:val="DefaultParagraphFont"/>
    <w:uiPriority w:val="99"/>
    <w:semiHidden/>
    <w:unhideWhenUsed/>
    <w:rsid w:val="0085181B"/>
    <w:rPr>
      <w:vertAlign w:val="superscript"/>
    </w:rPr>
  </w:style>
  <w:style w:type="character" w:styleId="CommentReference">
    <w:name w:val="annotation reference"/>
    <w:basedOn w:val="DefaultParagraphFont"/>
    <w:uiPriority w:val="99"/>
    <w:semiHidden/>
    <w:unhideWhenUsed/>
    <w:rsid w:val="0085181B"/>
    <w:rPr>
      <w:sz w:val="16"/>
      <w:szCs w:val="16"/>
    </w:rPr>
  </w:style>
  <w:style w:type="paragraph" w:styleId="CommentText">
    <w:name w:val="annotation text"/>
    <w:basedOn w:val="Normal"/>
    <w:link w:val="CommentTextChar"/>
    <w:uiPriority w:val="99"/>
    <w:semiHidden/>
    <w:unhideWhenUsed/>
    <w:rsid w:val="0085181B"/>
    <w:pPr>
      <w:spacing w:line="240" w:lineRule="auto"/>
    </w:pPr>
    <w:rPr>
      <w:sz w:val="20"/>
      <w:szCs w:val="20"/>
    </w:rPr>
  </w:style>
  <w:style w:type="character" w:customStyle="1" w:styleId="CommentTextChar">
    <w:name w:val="Comment Text Char"/>
    <w:basedOn w:val="DefaultParagraphFont"/>
    <w:link w:val="CommentText"/>
    <w:uiPriority w:val="99"/>
    <w:semiHidden/>
    <w:rsid w:val="0085181B"/>
    <w:rPr>
      <w:sz w:val="20"/>
      <w:szCs w:val="20"/>
    </w:rPr>
  </w:style>
  <w:style w:type="paragraph" w:styleId="CommentSubject">
    <w:name w:val="annotation subject"/>
    <w:basedOn w:val="CommentText"/>
    <w:next w:val="CommentText"/>
    <w:link w:val="CommentSubjectChar"/>
    <w:uiPriority w:val="99"/>
    <w:semiHidden/>
    <w:unhideWhenUsed/>
    <w:rsid w:val="0085181B"/>
    <w:rPr>
      <w:b/>
      <w:bCs/>
    </w:rPr>
  </w:style>
  <w:style w:type="character" w:customStyle="1" w:styleId="CommentSubjectChar">
    <w:name w:val="Comment Subject Char"/>
    <w:basedOn w:val="CommentTextChar"/>
    <w:link w:val="CommentSubject"/>
    <w:uiPriority w:val="99"/>
    <w:semiHidden/>
    <w:rsid w:val="0085181B"/>
    <w:rPr>
      <w:b/>
      <w:bCs/>
      <w:sz w:val="20"/>
      <w:szCs w:val="20"/>
    </w:rPr>
  </w:style>
  <w:style w:type="paragraph" w:styleId="NormalWeb">
    <w:name w:val="Normal (Web)"/>
    <w:basedOn w:val="Normal"/>
    <w:uiPriority w:val="99"/>
    <w:semiHidden/>
    <w:unhideWhenUsed/>
    <w:rsid w:val="009744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7441F"/>
    <w:rPr>
      <w:b/>
      <w:bCs/>
    </w:rPr>
  </w:style>
  <w:style w:type="character" w:customStyle="1" w:styleId="Heading5Char">
    <w:name w:val="Heading 5 Char"/>
    <w:basedOn w:val="DefaultParagraphFont"/>
    <w:link w:val="Heading5"/>
    <w:uiPriority w:val="9"/>
    <w:rsid w:val="00A6290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62700">
      <w:bodyDiv w:val="1"/>
      <w:marLeft w:val="0"/>
      <w:marRight w:val="0"/>
      <w:marTop w:val="0"/>
      <w:marBottom w:val="0"/>
      <w:divBdr>
        <w:top w:val="none" w:sz="0" w:space="0" w:color="auto"/>
        <w:left w:val="none" w:sz="0" w:space="0" w:color="auto"/>
        <w:bottom w:val="none" w:sz="0" w:space="0" w:color="auto"/>
        <w:right w:val="none" w:sz="0" w:space="0" w:color="auto"/>
      </w:divBdr>
    </w:div>
    <w:div w:id="121534164">
      <w:bodyDiv w:val="1"/>
      <w:marLeft w:val="0"/>
      <w:marRight w:val="0"/>
      <w:marTop w:val="0"/>
      <w:marBottom w:val="0"/>
      <w:divBdr>
        <w:top w:val="none" w:sz="0" w:space="0" w:color="auto"/>
        <w:left w:val="none" w:sz="0" w:space="0" w:color="auto"/>
        <w:bottom w:val="none" w:sz="0" w:space="0" w:color="auto"/>
        <w:right w:val="none" w:sz="0" w:space="0" w:color="auto"/>
      </w:divBdr>
    </w:div>
    <w:div w:id="201328994">
      <w:bodyDiv w:val="1"/>
      <w:marLeft w:val="0"/>
      <w:marRight w:val="0"/>
      <w:marTop w:val="0"/>
      <w:marBottom w:val="0"/>
      <w:divBdr>
        <w:top w:val="none" w:sz="0" w:space="0" w:color="auto"/>
        <w:left w:val="none" w:sz="0" w:space="0" w:color="auto"/>
        <w:bottom w:val="none" w:sz="0" w:space="0" w:color="auto"/>
        <w:right w:val="none" w:sz="0" w:space="0" w:color="auto"/>
      </w:divBdr>
    </w:div>
    <w:div w:id="208961095">
      <w:bodyDiv w:val="1"/>
      <w:marLeft w:val="0"/>
      <w:marRight w:val="0"/>
      <w:marTop w:val="0"/>
      <w:marBottom w:val="0"/>
      <w:divBdr>
        <w:top w:val="none" w:sz="0" w:space="0" w:color="auto"/>
        <w:left w:val="none" w:sz="0" w:space="0" w:color="auto"/>
        <w:bottom w:val="none" w:sz="0" w:space="0" w:color="auto"/>
        <w:right w:val="none" w:sz="0" w:space="0" w:color="auto"/>
      </w:divBdr>
    </w:div>
    <w:div w:id="281033948">
      <w:bodyDiv w:val="1"/>
      <w:marLeft w:val="0"/>
      <w:marRight w:val="0"/>
      <w:marTop w:val="0"/>
      <w:marBottom w:val="0"/>
      <w:divBdr>
        <w:top w:val="none" w:sz="0" w:space="0" w:color="auto"/>
        <w:left w:val="none" w:sz="0" w:space="0" w:color="auto"/>
        <w:bottom w:val="none" w:sz="0" w:space="0" w:color="auto"/>
        <w:right w:val="none" w:sz="0" w:space="0" w:color="auto"/>
      </w:divBdr>
      <w:divsChild>
        <w:div w:id="118495190">
          <w:marLeft w:val="446"/>
          <w:marRight w:val="0"/>
          <w:marTop w:val="0"/>
          <w:marBottom w:val="0"/>
          <w:divBdr>
            <w:top w:val="none" w:sz="0" w:space="0" w:color="auto"/>
            <w:left w:val="none" w:sz="0" w:space="0" w:color="auto"/>
            <w:bottom w:val="none" w:sz="0" w:space="0" w:color="auto"/>
            <w:right w:val="none" w:sz="0" w:space="0" w:color="auto"/>
          </w:divBdr>
        </w:div>
        <w:div w:id="787894536">
          <w:marLeft w:val="547"/>
          <w:marRight w:val="0"/>
          <w:marTop w:val="0"/>
          <w:marBottom w:val="0"/>
          <w:divBdr>
            <w:top w:val="none" w:sz="0" w:space="0" w:color="auto"/>
            <w:left w:val="none" w:sz="0" w:space="0" w:color="auto"/>
            <w:bottom w:val="none" w:sz="0" w:space="0" w:color="auto"/>
            <w:right w:val="none" w:sz="0" w:space="0" w:color="auto"/>
          </w:divBdr>
        </w:div>
        <w:div w:id="1515460037">
          <w:marLeft w:val="547"/>
          <w:marRight w:val="0"/>
          <w:marTop w:val="0"/>
          <w:marBottom w:val="0"/>
          <w:divBdr>
            <w:top w:val="none" w:sz="0" w:space="0" w:color="auto"/>
            <w:left w:val="none" w:sz="0" w:space="0" w:color="auto"/>
            <w:bottom w:val="none" w:sz="0" w:space="0" w:color="auto"/>
            <w:right w:val="none" w:sz="0" w:space="0" w:color="auto"/>
          </w:divBdr>
        </w:div>
        <w:div w:id="1391919982">
          <w:marLeft w:val="547"/>
          <w:marRight w:val="0"/>
          <w:marTop w:val="0"/>
          <w:marBottom w:val="0"/>
          <w:divBdr>
            <w:top w:val="none" w:sz="0" w:space="0" w:color="auto"/>
            <w:left w:val="none" w:sz="0" w:space="0" w:color="auto"/>
            <w:bottom w:val="none" w:sz="0" w:space="0" w:color="auto"/>
            <w:right w:val="none" w:sz="0" w:space="0" w:color="auto"/>
          </w:divBdr>
        </w:div>
      </w:divsChild>
    </w:div>
    <w:div w:id="334461162">
      <w:bodyDiv w:val="1"/>
      <w:marLeft w:val="0"/>
      <w:marRight w:val="0"/>
      <w:marTop w:val="0"/>
      <w:marBottom w:val="0"/>
      <w:divBdr>
        <w:top w:val="none" w:sz="0" w:space="0" w:color="auto"/>
        <w:left w:val="none" w:sz="0" w:space="0" w:color="auto"/>
        <w:bottom w:val="none" w:sz="0" w:space="0" w:color="auto"/>
        <w:right w:val="none" w:sz="0" w:space="0" w:color="auto"/>
      </w:divBdr>
    </w:div>
    <w:div w:id="493230620">
      <w:bodyDiv w:val="1"/>
      <w:marLeft w:val="0"/>
      <w:marRight w:val="0"/>
      <w:marTop w:val="0"/>
      <w:marBottom w:val="0"/>
      <w:divBdr>
        <w:top w:val="none" w:sz="0" w:space="0" w:color="auto"/>
        <w:left w:val="none" w:sz="0" w:space="0" w:color="auto"/>
        <w:bottom w:val="none" w:sz="0" w:space="0" w:color="auto"/>
        <w:right w:val="none" w:sz="0" w:space="0" w:color="auto"/>
      </w:divBdr>
    </w:div>
    <w:div w:id="650334656">
      <w:bodyDiv w:val="1"/>
      <w:marLeft w:val="0"/>
      <w:marRight w:val="0"/>
      <w:marTop w:val="0"/>
      <w:marBottom w:val="0"/>
      <w:divBdr>
        <w:top w:val="none" w:sz="0" w:space="0" w:color="auto"/>
        <w:left w:val="none" w:sz="0" w:space="0" w:color="auto"/>
        <w:bottom w:val="none" w:sz="0" w:space="0" w:color="auto"/>
        <w:right w:val="none" w:sz="0" w:space="0" w:color="auto"/>
      </w:divBdr>
    </w:div>
    <w:div w:id="694774223">
      <w:bodyDiv w:val="1"/>
      <w:marLeft w:val="0"/>
      <w:marRight w:val="0"/>
      <w:marTop w:val="0"/>
      <w:marBottom w:val="0"/>
      <w:divBdr>
        <w:top w:val="none" w:sz="0" w:space="0" w:color="auto"/>
        <w:left w:val="none" w:sz="0" w:space="0" w:color="auto"/>
        <w:bottom w:val="none" w:sz="0" w:space="0" w:color="auto"/>
        <w:right w:val="none" w:sz="0" w:space="0" w:color="auto"/>
      </w:divBdr>
    </w:div>
    <w:div w:id="895774464">
      <w:bodyDiv w:val="1"/>
      <w:marLeft w:val="0"/>
      <w:marRight w:val="0"/>
      <w:marTop w:val="0"/>
      <w:marBottom w:val="0"/>
      <w:divBdr>
        <w:top w:val="none" w:sz="0" w:space="0" w:color="auto"/>
        <w:left w:val="none" w:sz="0" w:space="0" w:color="auto"/>
        <w:bottom w:val="none" w:sz="0" w:space="0" w:color="auto"/>
        <w:right w:val="none" w:sz="0" w:space="0" w:color="auto"/>
      </w:divBdr>
    </w:div>
    <w:div w:id="1207914774">
      <w:bodyDiv w:val="1"/>
      <w:marLeft w:val="0"/>
      <w:marRight w:val="0"/>
      <w:marTop w:val="0"/>
      <w:marBottom w:val="0"/>
      <w:divBdr>
        <w:top w:val="none" w:sz="0" w:space="0" w:color="auto"/>
        <w:left w:val="none" w:sz="0" w:space="0" w:color="auto"/>
        <w:bottom w:val="none" w:sz="0" w:space="0" w:color="auto"/>
        <w:right w:val="none" w:sz="0" w:space="0" w:color="auto"/>
      </w:divBdr>
    </w:div>
    <w:div w:id="1286885037">
      <w:bodyDiv w:val="1"/>
      <w:marLeft w:val="0"/>
      <w:marRight w:val="0"/>
      <w:marTop w:val="0"/>
      <w:marBottom w:val="0"/>
      <w:divBdr>
        <w:top w:val="none" w:sz="0" w:space="0" w:color="auto"/>
        <w:left w:val="none" w:sz="0" w:space="0" w:color="auto"/>
        <w:bottom w:val="none" w:sz="0" w:space="0" w:color="auto"/>
        <w:right w:val="none" w:sz="0" w:space="0" w:color="auto"/>
      </w:divBdr>
    </w:div>
    <w:div w:id="1427578510">
      <w:bodyDiv w:val="1"/>
      <w:marLeft w:val="0"/>
      <w:marRight w:val="0"/>
      <w:marTop w:val="0"/>
      <w:marBottom w:val="0"/>
      <w:divBdr>
        <w:top w:val="none" w:sz="0" w:space="0" w:color="auto"/>
        <w:left w:val="none" w:sz="0" w:space="0" w:color="auto"/>
        <w:bottom w:val="none" w:sz="0" w:space="0" w:color="auto"/>
        <w:right w:val="none" w:sz="0" w:space="0" w:color="auto"/>
      </w:divBdr>
    </w:div>
    <w:div w:id="1441754009">
      <w:bodyDiv w:val="1"/>
      <w:marLeft w:val="0"/>
      <w:marRight w:val="0"/>
      <w:marTop w:val="0"/>
      <w:marBottom w:val="0"/>
      <w:divBdr>
        <w:top w:val="none" w:sz="0" w:space="0" w:color="auto"/>
        <w:left w:val="none" w:sz="0" w:space="0" w:color="auto"/>
        <w:bottom w:val="none" w:sz="0" w:space="0" w:color="auto"/>
        <w:right w:val="none" w:sz="0" w:space="0" w:color="auto"/>
      </w:divBdr>
    </w:div>
    <w:div w:id="1477260411">
      <w:bodyDiv w:val="1"/>
      <w:marLeft w:val="0"/>
      <w:marRight w:val="0"/>
      <w:marTop w:val="0"/>
      <w:marBottom w:val="0"/>
      <w:divBdr>
        <w:top w:val="none" w:sz="0" w:space="0" w:color="auto"/>
        <w:left w:val="none" w:sz="0" w:space="0" w:color="auto"/>
        <w:bottom w:val="none" w:sz="0" w:space="0" w:color="auto"/>
        <w:right w:val="none" w:sz="0" w:space="0" w:color="auto"/>
      </w:divBdr>
    </w:div>
    <w:div w:id="1816020857">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1932397392">
      <w:bodyDiv w:val="1"/>
      <w:marLeft w:val="0"/>
      <w:marRight w:val="0"/>
      <w:marTop w:val="0"/>
      <w:marBottom w:val="0"/>
      <w:divBdr>
        <w:top w:val="none" w:sz="0" w:space="0" w:color="auto"/>
        <w:left w:val="none" w:sz="0" w:space="0" w:color="auto"/>
        <w:bottom w:val="none" w:sz="0" w:space="0" w:color="auto"/>
        <w:right w:val="none" w:sz="0" w:space="0" w:color="auto"/>
      </w:divBdr>
    </w:div>
    <w:div w:id="1993630316">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 w:id="205665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xfordhandbooks.com.ezproxy.lib.gla.ac.uk/" TargetMode="External"/><Relationship Id="rId24" Type="http://schemas.openxmlformats.org/officeDocument/2006/relationships/hyperlink" Target="mailto:lynn.irvine@glasgow.ac.uk"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emf"/><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2735-536D-4E11-A8CB-2FEEC29FF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D6900E76.dotm</Template>
  <TotalTime>342</TotalTime>
  <Pages>8</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Kay Munro</cp:lastModifiedBy>
  <cp:revision>13</cp:revision>
  <cp:lastPrinted>2019-02-28T16:17:00Z</cp:lastPrinted>
  <dcterms:created xsi:type="dcterms:W3CDTF">2019-02-28T10:52:00Z</dcterms:created>
  <dcterms:modified xsi:type="dcterms:W3CDTF">2019-03-06T15:41:00Z</dcterms:modified>
</cp:coreProperties>
</file>