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7FEEA" w14:textId="6728F5DB" w:rsidR="00BA4E95" w:rsidRPr="00DE1509" w:rsidRDefault="00BA4E95" w:rsidP="00DE1509">
      <w:pPr>
        <w:rPr>
          <w:color w:val="FFFFFF" w:themeColor="background1"/>
        </w:rPr>
      </w:pPr>
      <w:r>
        <w:rPr>
          <w:noProof/>
          <w:lang w:eastAsia="en-GB"/>
        </w:rPr>
        <mc:AlternateContent>
          <mc:Choice Requires="wps">
            <w:drawing>
              <wp:inline distT="0" distB="0" distL="0" distR="0" wp14:anchorId="141B8D69" wp14:editId="6B719360">
                <wp:extent cx="7639082" cy="10833824"/>
                <wp:effectExtent l="0" t="0" r="0" b="5715"/>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B3BD3" w14:textId="77777777" w:rsidR="00BA4E95" w:rsidRDefault="00BA4E95" w:rsidP="00BA4E95">
                            <w:r>
                              <w:t xml:space="preserve">              </w:t>
                            </w:r>
                          </w:p>
                          <w:p w14:paraId="58D2E099" w14:textId="77777777" w:rsidR="00BA4E95" w:rsidRDefault="00BA4E95" w:rsidP="00BA4E95"/>
                          <w:p w14:paraId="2CFF2A58" w14:textId="77777777" w:rsidR="00BA4E95" w:rsidRDefault="00BA4E95" w:rsidP="00BA4E95">
                            <w:r>
                              <w:t xml:space="preserve">    </w:t>
                            </w:r>
                          </w:p>
                          <w:p w14:paraId="540846DD"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bookmarkStart w:id="0" w:name="_GoBack"/>
                            <w:bookmarkEnd w:id="0"/>
                          </w:p>
                          <w:p w14:paraId="5C935E68" w14:textId="3CB38C6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1C99989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8DA2EFA" w14:textId="77777777" w:rsidR="004553AB"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5B208D" w:rsidRPr="00DE1509">
                              <w:rPr>
                                <w:rFonts w:ascii="Arial" w:hAnsi="Arial" w:cs="Arial"/>
                                <w:color w:val="FF0000"/>
                                <w:sz w:val="52"/>
                                <w:szCs w:val="52"/>
                              </w:rPr>
                              <w:t xml:space="preserve">Finding </w:t>
                            </w:r>
                            <w:r w:rsidR="004553AB" w:rsidRPr="00DE1509">
                              <w:rPr>
                                <w:rFonts w:ascii="Arial" w:hAnsi="Arial" w:cs="Arial"/>
                                <w:color w:val="FF0000"/>
                                <w:sz w:val="52"/>
                                <w:szCs w:val="52"/>
                              </w:rPr>
                              <w:t>19</w:t>
                            </w:r>
                            <w:r w:rsidR="004553AB" w:rsidRPr="00DE1509">
                              <w:rPr>
                                <w:rFonts w:ascii="Arial" w:hAnsi="Arial" w:cs="Arial"/>
                                <w:color w:val="FF0000"/>
                                <w:sz w:val="52"/>
                                <w:szCs w:val="52"/>
                                <w:vertAlign w:val="superscript"/>
                              </w:rPr>
                              <w:t>th</w:t>
                            </w:r>
                            <w:r w:rsidR="004553AB">
                              <w:rPr>
                                <w:rFonts w:ascii="Arial" w:hAnsi="Arial" w:cs="Arial"/>
                                <w:color w:val="FFFFFF" w:themeColor="background1"/>
                                <w:sz w:val="52"/>
                                <w:szCs w:val="52"/>
                              </w:rPr>
                              <w:t xml:space="preserve"> </w:t>
                            </w:r>
                            <w:r w:rsidR="004553AB" w:rsidRPr="00DE1509">
                              <w:rPr>
                                <w:rFonts w:ascii="Arial" w:hAnsi="Arial" w:cs="Arial"/>
                                <w:color w:val="FF0000"/>
                                <w:sz w:val="52"/>
                                <w:szCs w:val="52"/>
                              </w:rPr>
                              <w:t xml:space="preserve">century literature </w:t>
                            </w:r>
                          </w:p>
                          <w:p w14:paraId="4B80C143" w14:textId="5903261E" w:rsidR="001411E3" w:rsidRDefault="004553AB" w:rsidP="004553AB">
                            <w:pPr>
                              <w:ind w:firstLine="720"/>
                              <w:rPr>
                                <w:rFonts w:ascii="Arial" w:hAnsi="Arial" w:cs="Arial"/>
                                <w:color w:val="FFFFFF" w:themeColor="background1"/>
                                <w:sz w:val="52"/>
                                <w:szCs w:val="52"/>
                              </w:rPr>
                            </w:pPr>
                            <w:r w:rsidRPr="00DE1509">
                              <w:rPr>
                                <w:rFonts w:ascii="Arial" w:hAnsi="Arial" w:cs="Arial"/>
                                <w:color w:val="FF0000"/>
                                <w:sz w:val="52"/>
                                <w:szCs w:val="52"/>
                              </w:rPr>
                              <w:t>review material</w:t>
                            </w:r>
                          </w:p>
                          <w:p w14:paraId="2582F558" w14:textId="77777777" w:rsidR="00F93794" w:rsidRPr="005803B2" w:rsidRDefault="00F93794" w:rsidP="001411E3">
                            <w:pPr>
                              <w:rPr>
                                <w:rFonts w:ascii="Arial" w:hAnsi="Arial" w:cs="Arial"/>
                                <w:color w:val="FFB948"/>
                                <w:sz w:val="52"/>
                                <w:szCs w:val="52"/>
                              </w:rPr>
                            </w:pPr>
                          </w:p>
                          <w:p w14:paraId="2C0AE7D1" w14:textId="77777777" w:rsidR="00BA4E95" w:rsidRPr="005803B2" w:rsidRDefault="00BA4E95" w:rsidP="00BA4E95">
                            <w:pPr>
                              <w:rPr>
                                <w:rFonts w:ascii="Arial" w:hAnsi="Arial" w:cs="Arial"/>
                                <w:color w:val="FFB948"/>
                                <w:sz w:val="52"/>
                                <w:szCs w:val="52"/>
                              </w:rPr>
                            </w:pPr>
                          </w:p>
                          <w:p w14:paraId="396C1544" w14:textId="77777777" w:rsidR="00BA4E95" w:rsidRDefault="00BA4E95" w:rsidP="00BA4E95"/>
                          <w:p w14:paraId="0278B177" w14:textId="77777777" w:rsidR="00BA4E95" w:rsidRDefault="00BA4E95" w:rsidP="00BA4E95"/>
                          <w:p w14:paraId="6B3CDAF3" w14:textId="77777777" w:rsidR="00BA4E95" w:rsidRDefault="00BA4E95" w:rsidP="00BA4E95"/>
                          <w:p w14:paraId="18A88961" w14:textId="77777777" w:rsidR="00BA4E95" w:rsidRDefault="00BA4E95" w:rsidP="00BA4E95"/>
                          <w:p w14:paraId="14AB046A" w14:textId="77777777" w:rsidR="00BA4E95" w:rsidRDefault="00BA4E95" w:rsidP="00BA4E95"/>
                          <w:p w14:paraId="7FD5167E" w14:textId="77777777" w:rsidR="00BA4E95" w:rsidRDefault="00BA4E95" w:rsidP="00BA4E95"/>
                          <w:p w14:paraId="2CCCE49F" w14:textId="77777777" w:rsidR="001F45E1" w:rsidRDefault="001F45E1" w:rsidP="00BA4E95"/>
                          <w:p w14:paraId="4B6B838C" w14:textId="77777777" w:rsidR="001F45E1" w:rsidRDefault="001F45E1" w:rsidP="00BA4E95"/>
                          <w:p w14:paraId="76A27F40" w14:textId="77777777" w:rsidR="00BA4E95" w:rsidRDefault="00BA4E95" w:rsidP="00BA4E95"/>
                          <w:p w14:paraId="52F8C1F2" w14:textId="77777777" w:rsidR="00BA4E95" w:rsidRDefault="00BA4E95" w:rsidP="00BA4E95"/>
                          <w:p w14:paraId="2C3538F5" w14:textId="77777777" w:rsidR="00BA4E95" w:rsidRDefault="00BA4E95" w:rsidP="00BA4E95"/>
                          <w:p w14:paraId="10D6D2E4" w14:textId="77777777" w:rsidR="00BA4E95" w:rsidRDefault="00BA4E95" w:rsidP="00BA4E95"/>
                          <w:p w14:paraId="1C653E09" w14:textId="77777777" w:rsidR="00BA4E95" w:rsidRDefault="00BA4E95" w:rsidP="00BA4E95"/>
                          <w:p w14:paraId="7309A480" w14:textId="77777777" w:rsidR="00BA4E95" w:rsidRDefault="00BA4E95" w:rsidP="00BA4E95"/>
                          <w:p w14:paraId="53F8BC68" w14:textId="77777777" w:rsidR="00BA4E95" w:rsidRPr="005803B2" w:rsidRDefault="00BA4E95" w:rsidP="00BA4E95">
                            <w:pPr>
                              <w:rPr>
                                <w:sz w:val="36"/>
                                <w:szCs w:val="36"/>
                              </w:rPr>
                            </w:pPr>
                            <w:r>
                              <w:br/>
                            </w:r>
                          </w:p>
                          <w:p w14:paraId="0860D001" w14:textId="77777777" w:rsidR="00BA4E95" w:rsidRDefault="00BA4E95" w:rsidP="00BA4E95"/>
                          <w:p w14:paraId="05187143" w14:textId="77777777" w:rsidR="00BA4E95" w:rsidRDefault="00BA4E95" w:rsidP="00BA4E95"/>
                          <w:p w14:paraId="15BDC1FA" w14:textId="77777777" w:rsidR="00BA4E95" w:rsidRDefault="00BA4E95" w:rsidP="00BA4E95">
                            <w:pPr>
                              <w:rPr>
                                <w:sz w:val="36"/>
                                <w:szCs w:val="36"/>
                              </w:rPr>
                            </w:pPr>
                            <w:r>
                              <w:t xml:space="preserve">                                                                                                      </w:t>
                            </w:r>
                            <w:r w:rsidRPr="005803B2">
                              <w:rPr>
                                <w:sz w:val="36"/>
                                <w:szCs w:val="36"/>
                              </w:rPr>
                              <w:t xml:space="preserve"> </w:t>
                            </w:r>
                          </w:p>
                          <w:p w14:paraId="2BC754DC" w14:textId="77777777" w:rsidR="00BA4E95" w:rsidRDefault="00BA4E95" w:rsidP="00BA4E95">
                            <w:pPr>
                              <w:rPr>
                                <w:sz w:val="36"/>
                                <w:szCs w:val="36"/>
                              </w:rPr>
                            </w:pPr>
                          </w:p>
                          <w:p w14:paraId="190F48E0" w14:textId="77777777" w:rsidR="00BA4E95" w:rsidRDefault="00BA4E95" w:rsidP="00BA4E95">
                            <w:pPr>
                              <w:rPr>
                                <w:sz w:val="36"/>
                                <w:szCs w:val="36"/>
                              </w:rPr>
                            </w:pPr>
                          </w:p>
                          <w:p w14:paraId="7A6B81C1" w14:textId="77777777" w:rsidR="00BA4E95" w:rsidRDefault="00BA4E95" w:rsidP="00BA4E95">
                            <w:pPr>
                              <w:rPr>
                                <w:sz w:val="36"/>
                                <w:szCs w:val="36"/>
                              </w:rPr>
                            </w:pPr>
                          </w:p>
                          <w:p w14:paraId="095DB4CA" w14:textId="77777777" w:rsidR="00BA4E95" w:rsidRDefault="00BA4E95" w:rsidP="00BA4E95">
                            <w:pPr>
                              <w:rPr>
                                <w:sz w:val="36"/>
                                <w:szCs w:val="36"/>
                              </w:rPr>
                            </w:pPr>
                          </w:p>
                          <w:p w14:paraId="6AED5D9B" w14:textId="77777777" w:rsidR="00BA4E95" w:rsidRDefault="00BA4E95" w:rsidP="00BA4E95">
                            <w:pPr>
                              <w:rPr>
                                <w:sz w:val="36"/>
                                <w:szCs w:val="36"/>
                              </w:rPr>
                            </w:pPr>
                          </w:p>
                          <w:p w14:paraId="2F2CF44D" w14:textId="77777777" w:rsidR="00BA4E95" w:rsidRDefault="00BA4E95" w:rsidP="00BA4E95">
                            <w:pPr>
                              <w:rPr>
                                <w:sz w:val="36"/>
                                <w:szCs w:val="36"/>
                              </w:rPr>
                            </w:pPr>
                          </w:p>
                          <w:p w14:paraId="6AA50483" w14:textId="77777777" w:rsidR="00BA4E95" w:rsidRDefault="00BA4E95" w:rsidP="00BA4E95">
                            <w:pPr>
                              <w:rPr>
                                <w:sz w:val="36"/>
                                <w:szCs w:val="36"/>
                              </w:rPr>
                            </w:pPr>
                          </w:p>
                          <w:p w14:paraId="57AB0DEC" w14:textId="77777777" w:rsidR="00BA4E95" w:rsidRDefault="00BA4E95" w:rsidP="00BA4E95">
                            <w:pPr>
                              <w:rPr>
                                <w:sz w:val="36"/>
                                <w:szCs w:val="36"/>
                              </w:rPr>
                            </w:pPr>
                          </w:p>
                          <w:p w14:paraId="58420BFF" w14:textId="77777777" w:rsidR="00BA4E95" w:rsidRPr="005803B2" w:rsidRDefault="00BA4E95" w:rsidP="00BA4E95">
                            <w:pPr>
                              <w:rPr>
                                <w:sz w:val="36"/>
                                <w:szCs w:val="36"/>
                              </w:rPr>
                            </w:pPr>
                          </w:p>
                          <w:p w14:paraId="78D319BD" w14:textId="77777777" w:rsidR="00BA4E95" w:rsidRDefault="00BA4E95" w:rsidP="00BA4E95"/>
                          <w:p w14:paraId="558F5B46" w14:textId="77777777" w:rsidR="00BA4E95" w:rsidRDefault="00BA4E95" w:rsidP="00BA4E95"/>
                          <w:p w14:paraId="77AD70C1" w14:textId="77777777" w:rsidR="00BA4E95" w:rsidRDefault="00BA4E95" w:rsidP="00BA4E95"/>
                          <w:p w14:paraId="53CBA4A2" w14:textId="77777777" w:rsidR="00BA4E95" w:rsidRDefault="00BA4E95" w:rsidP="00BA4E95"/>
                          <w:p w14:paraId="4677B2E4" w14:textId="77777777" w:rsidR="00BA4E95" w:rsidRDefault="00BA4E95" w:rsidP="00BA4E95"/>
                          <w:p w14:paraId="7916BF13" w14:textId="77777777" w:rsidR="00BA4E95" w:rsidRDefault="00BA4E95" w:rsidP="00BA4E95"/>
                          <w:p w14:paraId="78AD2B78" w14:textId="77777777" w:rsidR="00BA4E95" w:rsidRDefault="00BA4E95" w:rsidP="00BA4E95"/>
                          <w:p w14:paraId="26698645" w14:textId="77777777" w:rsidR="00BA4E95" w:rsidRDefault="00BA4E95" w:rsidP="00BA4E95"/>
                          <w:p w14:paraId="3950B94B" w14:textId="77777777" w:rsidR="00BA4E95" w:rsidRDefault="00BA4E95" w:rsidP="00BA4E95"/>
                          <w:p w14:paraId="68E13CDF" w14:textId="77777777" w:rsidR="00BA4E95" w:rsidRDefault="00BA4E95" w:rsidP="00BA4E95"/>
                          <w:p w14:paraId="23E933EB" w14:textId="77777777" w:rsidR="00BA4E95" w:rsidRDefault="00BA4E95" w:rsidP="00BA4E95"/>
                          <w:p w14:paraId="44799058" w14:textId="77777777" w:rsidR="00BA4E95" w:rsidRDefault="00BA4E95" w:rsidP="00BA4E95"/>
                          <w:p w14:paraId="06A34EDF" w14:textId="77777777" w:rsidR="00BA4E95" w:rsidRDefault="00BA4E95" w:rsidP="00BA4E95"/>
                          <w:p w14:paraId="42157EC1" w14:textId="77777777" w:rsidR="00BA4E95" w:rsidRDefault="00BA4E95" w:rsidP="00BA4E95"/>
                          <w:p w14:paraId="4DAC7F5D" w14:textId="77777777" w:rsidR="00BA4E95" w:rsidRDefault="00BA4E95" w:rsidP="00BA4E95"/>
                          <w:p w14:paraId="6D9EF709" w14:textId="77777777" w:rsidR="00BA4E95" w:rsidRDefault="00BA4E95" w:rsidP="00BA4E95"/>
                          <w:p w14:paraId="067815D3" w14:textId="77777777" w:rsidR="00BA4E95" w:rsidRDefault="00BA4E95" w:rsidP="00BA4E95"/>
                          <w:p w14:paraId="47E9F560" w14:textId="77777777" w:rsidR="00BA4E95" w:rsidRDefault="00BA4E95" w:rsidP="00BA4E95"/>
                          <w:p w14:paraId="757746C7"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1B8D69" id="Rectangle 2" o:spid="_x0000_s1026"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bQ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FDhCSU0EDAAAAAAODgAAAAEA&#10;AABxAAAAoAAAAVQAANSAAAAN8gAYAAH/2P/tAAxBZG9iZV9DTQAB/+4ADkFkb2JlAGSAAAAAAf/b&#10;AIQADAgICAkIDAkJDBELCgsRFQ8MDA8VGBMTFRMTGBEMDAwMDAwRDAwMDAwMDAwMDAwMDAwMDAwM&#10;DAwMDAwMDAwMDAENCwsNDg0QDg4QFA4ODhQUDg4ODhQRDAwMDAwREQwMDAwMDBEMDAwMDAwMDAwM&#10;DAwMDAwMDAwMDAwMDAwMDAwM/8AAEQgAoABx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y1pcQ&#10;1oLnOIa1rQSSSaAADiSsMv/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61/oq/SQz6rfr&#10;i7fncOmf1Dtj2Tktu8G/xPCJLDUH7cv4zsvbFz1A6N4v9YNq6e1kH5tlBeAD0mn5d92vVMemPSep&#10;TRtjcb6foaXhMdUfxL8OMTWkWxP7t7U83u/t12H/AB31Jp/WrnR238a/lOJ+CvlPVfGY8axZ/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b/oF/TQzsL9Mllu/WdP8Ald/997uy7g7ifLF0&#10;7y02sLV0Pb3QpSQ12SKxkk1HI9odHNfTMPwhfDX3h9Vf8R+t7bPb26tt27OhTE5idTOda8e+/wAG&#10;fGunWfF9UfbT0/8A4L6apuNauNfeY1becUx/Cr+FZ6vZN5h//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cfQz9O831O/Ut2+7a3FtLNtSC9O7O4crA/JbbG21Ky61iGWVlTH888waXDJQ5Zr&#10;qMkUrTxHr/1NHpT0ruu6VnGt0/T0eOM6t4mKTEePRGbzHjWkvWeh/T1vU3qTb9ttGdGJ+pqz5aVO&#10;No9nVMxSJ8JvD9D76bY4bVjbS3iit4bcRwwwwxsihhgjbkjihijAaxrWgBrWgADAL+emle9931Wm&#10;ZmZzMzxmZnnMz7X2HrVis9NYxEco8n//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U/6M&#10;P03P7a9jNY767hsfl91d7bpg0B1xDlubHtxty5ktNLLBIM8f9Svvmrt1PTLBHZSCuBXx/wDfH1RH&#10;dfUNfT22tnR2FfjxPCdfUjNvf0U6axnjFp1IfUP2c9P/AOHdkv3zXrjV3s/D7NGkzEf7ds29tYpL&#10;6T/p3IbLL6m53OaC3jh5L560pxuIx5v1DX+eX//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VH6AX0pHR9idyfq93Tpm&#10;W/3i+77W9qn3MXqbtnSL1l1vzcdmXggtu9RittMiljIcx1jeRn0yY/Lv389TTqauh6X21vh0sa2t&#10;Ef17VmNOk+2tZm8xynrpPOH0H9mvT/09HW9RbivHU/haWf6tZj6lo99oisTzjotHKXtvrrSNTuAR&#10;wp958PvXzXt54TD99jhGGw30+v8A/JGbD8Tea5+n/vEe9oa3zT73/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A/wCm8+kD/mvuB3K+svdmlF+idsLW77Y9qZbqHNFPv/cm&#10;mNm3trllI7EP0vRZ4bAHEOGqScHRYfgn3t9Rfy+w0fTWhb4tf+Lq4n/o6z/DrP8AavE2/wDVx5v2&#10;v7O9g+vvNb1FuI+HR/h6X9u0fHaP7NJiP9efJ9V2821bOKVwJFOXHwXyvuvlmfy5PomInm0+3OG/&#10;1KUkUdQObQDk6uK5GjWZmXQ0+MM1dhHZdWkrWjstR/i4LVn4dxFp83O3E5u//9D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En+nJ+jb/v0+rPVf&#10;qN3XpPzPb36XdPtdY0h11Bms9V7wbojmsdlQMEoDZP6Vas1DWHOjJdBcxae5wpKF+PfeH1F/hfYK&#10;9o29sa2+ma2x4aNZzf2x1TNaY5TWbP1X7Tdg/wAS77PdteM6WzjMeU6tsxSP9WIm3stFPN90Ovg5&#10;XnkCa+4L5Rv4/i+nIa7bxqG3BAr6HDiBxcTRcvc8p/LwZj5mnW62/wDklTjhh7S7BcnR+d0NP5fe&#10;y32LJGuOHL0k+wGhWrqY+rX3tHcR0z8Xi//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QfoRfRp/51n9dWzdc3Lpf9Q7&#10;VfToyz7zb6M8PU07Uda0bUGx9tdq3GcOje691hsd5LbytLZ7OxvGEUK/N/ud6h/wL0xqaWjaK628&#10;mdKmOcROZ1LZ5/DXhE+FrUl+hfbP0/8A456lpq61c6G0xq3zymYn+HX8bYnHjWtofo0z/AfYV8g6&#10;ng+sbsfa7/Lk9p/YFrX8fxRa+7ubQTUAJIOB4AY4rl7nlP5eDMfM073cGO1Dhl9Rw5HzXG0vnt+L&#10;fp8rJXZEU3IfYz9hWrf/AHhqb3nV/9T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jJ+g39Gv/nJ/&#10;0LbS3JuXSvkO6n1IPsu8m9zcQ9LUNP29qdgGdsdrXBdR7W2mkPbfyQSNDobu/vIzwXyF9zvUX+Pe&#10;p9XR0bZ0NnnRpicxNon+JaPff4YmOdaVl9ZfbLsH+Cemqa2rXGvu8at/OKzH8Ov4V44njFrWh7Rz&#10;OzMd5Ar821PB+g3WBrvwP83H/wAGqonnKLX/AHf8M3uH2grm6/7Eq8LQ0+3k3LeHN8Rz08h5Lh6f&#10;zz+Ldp8rIXZX/wC+Jn+Rn7CtW39/DX3ng//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3lf6b/AOjv/uS+lfV/qP3Xpfy2&#10;/wD6nNQhv9EfdQ5bzS+0G07iax2nCwSVdH/Vr19/qzywhs9s7T3EExtI+UvvF6i/xPv9ezaFs6Wx&#10;iYtjlOrfE39/RGKey3X5vpr7Tdg/w7sdu769cau9mJj2aVcxX/anNvbHR5PpFHAewL8n0+T9apyQ&#10;JT8XuWNTwYusbXBWOQ+Dn19lFRPNFgDdzc3V5/s4Fczcfl+lnxah70a5t3h/2rf/AAxgVxr/AN7D&#10;c0/lXX2cJG5WHn4e/ELS1P738WvvedX/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2Gf6bX6TBt&#10;vZPcT6w91aZl1juHLcdsO1stzCRJDsnb+pMuN8a9aPcCHM1HV4INPa4Ucw6ZMPhlXzF97/Uv19/o&#10;elttbNNCI1tXH/WWr/DrPtrSZtPhP1I8n0J9nOwfR2mt6i168dbOnpf2Kz8do/tXjp/1J8JfWzpO&#10;Jj/yt+5tF+HV5v21da2dPknTkhy/Af7cljU8GLrI1oflPI5k1/8APVRPNFgbdmYiYfhoTy8DiuZr&#10;+H5ebMfNwah71YRd1I/EMa1/FRcjV4XiYbul8sfmVztMMu5bTxyhvli9aW7nN6WnzUbznD//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&#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&#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&#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&#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&#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&#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&#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&#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" stroked="f" strokeweight="2pt">
                <v:fill r:id="rId9" o:title="" recolor="t" rotate="t" type="frame"/>
                <v:textbox>
                  <w:txbxContent>
                    <w:p w14:paraId="3D1B3BD3" w14:textId="77777777" w:rsidR="00BA4E95" w:rsidRDefault="00BA4E95" w:rsidP="00BA4E95">
                      <w:r>
                        <w:t xml:space="preserve">              </w:t>
                      </w:r>
                    </w:p>
                    <w:p w14:paraId="58D2E099" w14:textId="77777777" w:rsidR="00BA4E95" w:rsidRDefault="00BA4E95" w:rsidP="00BA4E95"/>
                    <w:p w14:paraId="2CFF2A58" w14:textId="77777777" w:rsidR="00BA4E95" w:rsidRDefault="00BA4E95" w:rsidP="00BA4E95">
                      <w:r>
                        <w:t xml:space="preserve">    </w:t>
                      </w:r>
                    </w:p>
                    <w:p w14:paraId="540846DD"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bookmarkStart w:id="1" w:name="_GoBack"/>
                      <w:bookmarkEnd w:id="1"/>
                    </w:p>
                    <w:p w14:paraId="5C935E68" w14:textId="3CB38C64"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1C99989F"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68DA2EFA" w14:textId="77777777" w:rsidR="004553AB" w:rsidRDefault="00BA4E95" w:rsidP="001411E3">
                      <w:pPr>
                        <w:rPr>
                          <w:rFonts w:ascii="Arial" w:hAnsi="Arial" w:cs="Arial"/>
                          <w:color w:val="FFFFFF" w:themeColor="background1"/>
                          <w:sz w:val="52"/>
                          <w:szCs w:val="52"/>
                        </w:rPr>
                      </w:pPr>
                      <w:r>
                        <w:rPr>
                          <w:rFonts w:ascii="Arial" w:hAnsi="Arial" w:cs="Arial"/>
                          <w:color w:val="FFB948"/>
                          <w:sz w:val="56"/>
                          <w:szCs w:val="56"/>
                        </w:rPr>
                        <w:t xml:space="preserve">     </w:t>
                      </w:r>
                      <w:r w:rsidR="005B208D" w:rsidRPr="00DE1509">
                        <w:rPr>
                          <w:rFonts w:ascii="Arial" w:hAnsi="Arial" w:cs="Arial"/>
                          <w:color w:val="FF0000"/>
                          <w:sz w:val="52"/>
                          <w:szCs w:val="52"/>
                        </w:rPr>
                        <w:t xml:space="preserve">Finding </w:t>
                      </w:r>
                      <w:r w:rsidR="004553AB" w:rsidRPr="00DE1509">
                        <w:rPr>
                          <w:rFonts w:ascii="Arial" w:hAnsi="Arial" w:cs="Arial"/>
                          <w:color w:val="FF0000"/>
                          <w:sz w:val="52"/>
                          <w:szCs w:val="52"/>
                        </w:rPr>
                        <w:t>19</w:t>
                      </w:r>
                      <w:r w:rsidR="004553AB" w:rsidRPr="00DE1509">
                        <w:rPr>
                          <w:rFonts w:ascii="Arial" w:hAnsi="Arial" w:cs="Arial"/>
                          <w:color w:val="FF0000"/>
                          <w:sz w:val="52"/>
                          <w:szCs w:val="52"/>
                          <w:vertAlign w:val="superscript"/>
                        </w:rPr>
                        <w:t>th</w:t>
                      </w:r>
                      <w:r w:rsidR="004553AB">
                        <w:rPr>
                          <w:rFonts w:ascii="Arial" w:hAnsi="Arial" w:cs="Arial"/>
                          <w:color w:val="FFFFFF" w:themeColor="background1"/>
                          <w:sz w:val="52"/>
                          <w:szCs w:val="52"/>
                        </w:rPr>
                        <w:t xml:space="preserve"> </w:t>
                      </w:r>
                      <w:r w:rsidR="004553AB" w:rsidRPr="00DE1509">
                        <w:rPr>
                          <w:rFonts w:ascii="Arial" w:hAnsi="Arial" w:cs="Arial"/>
                          <w:color w:val="FF0000"/>
                          <w:sz w:val="52"/>
                          <w:szCs w:val="52"/>
                        </w:rPr>
                        <w:t xml:space="preserve">century literature </w:t>
                      </w:r>
                    </w:p>
                    <w:p w14:paraId="4B80C143" w14:textId="5903261E" w:rsidR="001411E3" w:rsidRDefault="004553AB" w:rsidP="004553AB">
                      <w:pPr>
                        <w:ind w:firstLine="720"/>
                        <w:rPr>
                          <w:rFonts w:ascii="Arial" w:hAnsi="Arial" w:cs="Arial"/>
                          <w:color w:val="FFFFFF" w:themeColor="background1"/>
                          <w:sz w:val="52"/>
                          <w:szCs w:val="52"/>
                        </w:rPr>
                      </w:pPr>
                      <w:r w:rsidRPr="00DE1509">
                        <w:rPr>
                          <w:rFonts w:ascii="Arial" w:hAnsi="Arial" w:cs="Arial"/>
                          <w:color w:val="FF0000"/>
                          <w:sz w:val="52"/>
                          <w:szCs w:val="52"/>
                        </w:rPr>
                        <w:t>review material</w:t>
                      </w:r>
                    </w:p>
                    <w:p w14:paraId="2582F558" w14:textId="77777777" w:rsidR="00F93794" w:rsidRPr="005803B2" w:rsidRDefault="00F93794" w:rsidP="001411E3">
                      <w:pPr>
                        <w:rPr>
                          <w:rFonts w:ascii="Arial" w:hAnsi="Arial" w:cs="Arial"/>
                          <w:color w:val="FFB948"/>
                          <w:sz w:val="52"/>
                          <w:szCs w:val="52"/>
                        </w:rPr>
                      </w:pPr>
                    </w:p>
                    <w:p w14:paraId="2C0AE7D1" w14:textId="77777777" w:rsidR="00BA4E95" w:rsidRPr="005803B2" w:rsidRDefault="00BA4E95" w:rsidP="00BA4E95">
                      <w:pPr>
                        <w:rPr>
                          <w:rFonts w:ascii="Arial" w:hAnsi="Arial" w:cs="Arial"/>
                          <w:color w:val="FFB948"/>
                          <w:sz w:val="52"/>
                          <w:szCs w:val="52"/>
                        </w:rPr>
                      </w:pPr>
                    </w:p>
                    <w:p w14:paraId="396C1544" w14:textId="77777777" w:rsidR="00BA4E95" w:rsidRDefault="00BA4E95" w:rsidP="00BA4E95"/>
                    <w:p w14:paraId="0278B177" w14:textId="77777777" w:rsidR="00BA4E95" w:rsidRDefault="00BA4E95" w:rsidP="00BA4E95"/>
                    <w:p w14:paraId="6B3CDAF3" w14:textId="77777777" w:rsidR="00BA4E95" w:rsidRDefault="00BA4E95" w:rsidP="00BA4E95"/>
                    <w:p w14:paraId="18A88961" w14:textId="77777777" w:rsidR="00BA4E95" w:rsidRDefault="00BA4E95" w:rsidP="00BA4E95"/>
                    <w:p w14:paraId="14AB046A" w14:textId="77777777" w:rsidR="00BA4E95" w:rsidRDefault="00BA4E95" w:rsidP="00BA4E95"/>
                    <w:p w14:paraId="7FD5167E" w14:textId="77777777" w:rsidR="00BA4E95" w:rsidRDefault="00BA4E95" w:rsidP="00BA4E95"/>
                    <w:p w14:paraId="2CCCE49F" w14:textId="77777777" w:rsidR="001F45E1" w:rsidRDefault="001F45E1" w:rsidP="00BA4E95"/>
                    <w:p w14:paraId="4B6B838C" w14:textId="77777777" w:rsidR="001F45E1" w:rsidRDefault="001F45E1" w:rsidP="00BA4E95"/>
                    <w:p w14:paraId="76A27F40" w14:textId="77777777" w:rsidR="00BA4E95" w:rsidRDefault="00BA4E95" w:rsidP="00BA4E95"/>
                    <w:p w14:paraId="52F8C1F2" w14:textId="77777777" w:rsidR="00BA4E95" w:rsidRDefault="00BA4E95" w:rsidP="00BA4E95"/>
                    <w:p w14:paraId="2C3538F5" w14:textId="77777777" w:rsidR="00BA4E95" w:rsidRDefault="00BA4E95" w:rsidP="00BA4E95"/>
                    <w:p w14:paraId="10D6D2E4" w14:textId="77777777" w:rsidR="00BA4E95" w:rsidRDefault="00BA4E95" w:rsidP="00BA4E95"/>
                    <w:p w14:paraId="1C653E09" w14:textId="77777777" w:rsidR="00BA4E95" w:rsidRDefault="00BA4E95" w:rsidP="00BA4E95"/>
                    <w:p w14:paraId="7309A480" w14:textId="77777777" w:rsidR="00BA4E95" w:rsidRDefault="00BA4E95" w:rsidP="00BA4E95"/>
                    <w:p w14:paraId="53F8BC68" w14:textId="77777777" w:rsidR="00BA4E95" w:rsidRPr="005803B2" w:rsidRDefault="00BA4E95" w:rsidP="00BA4E95">
                      <w:pPr>
                        <w:rPr>
                          <w:sz w:val="36"/>
                          <w:szCs w:val="36"/>
                        </w:rPr>
                      </w:pPr>
                      <w:r>
                        <w:br/>
                      </w:r>
                    </w:p>
                    <w:p w14:paraId="0860D001" w14:textId="77777777" w:rsidR="00BA4E95" w:rsidRDefault="00BA4E95" w:rsidP="00BA4E95"/>
                    <w:p w14:paraId="05187143" w14:textId="77777777" w:rsidR="00BA4E95" w:rsidRDefault="00BA4E95" w:rsidP="00BA4E95"/>
                    <w:p w14:paraId="15BDC1FA" w14:textId="77777777" w:rsidR="00BA4E95" w:rsidRDefault="00BA4E95" w:rsidP="00BA4E95">
                      <w:pPr>
                        <w:rPr>
                          <w:sz w:val="36"/>
                          <w:szCs w:val="36"/>
                        </w:rPr>
                      </w:pPr>
                      <w:r>
                        <w:t xml:space="preserve">                                                                                                      </w:t>
                      </w:r>
                      <w:r w:rsidRPr="005803B2">
                        <w:rPr>
                          <w:sz w:val="36"/>
                          <w:szCs w:val="36"/>
                        </w:rPr>
                        <w:t xml:space="preserve"> </w:t>
                      </w:r>
                    </w:p>
                    <w:p w14:paraId="2BC754DC" w14:textId="77777777" w:rsidR="00BA4E95" w:rsidRDefault="00BA4E95" w:rsidP="00BA4E95">
                      <w:pPr>
                        <w:rPr>
                          <w:sz w:val="36"/>
                          <w:szCs w:val="36"/>
                        </w:rPr>
                      </w:pPr>
                    </w:p>
                    <w:p w14:paraId="190F48E0" w14:textId="77777777" w:rsidR="00BA4E95" w:rsidRDefault="00BA4E95" w:rsidP="00BA4E95">
                      <w:pPr>
                        <w:rPr>
                          <w:sz w:val="36"/>
                          <w:szCs w:val="36"/>
                        </w:rPr>
                      </w:pPr>
                    </w:p>
                    <w:p w14:paraId="7A6B81C1" w14:textId="77777777" w:rsidR="00BA4E95" w:rsidRDefault="00BA4E95" w:rsidP="00BA4E95">
                      <w:pPr>
                        <w:rPr>
                          <w:sz w:val="36"/>
                          <w:szCs w:val="36"/>
                        </w:rPr>
                      </w:pPr>
                    </w:p>
                    <w:p w14:paraId="095DB4CA" w14:textId="77777777" w:rsidR="00BA4E95" w:rsidRDefault="00BA4E95" w:rsidP="00BA4E95">
                      <w:pPr>
                        <w:rPr>
                          <w:sz w:val="36"/>
                          <w:szCs w:val="36"/>
                        </w:rPr>
                      </w:pPr>
                    </w:p>
                    <w:p w14:paraId="6AED5D9B" w14:textId="77777777" w:rsidR="00BA4E95" w:rsidRDefault="00BA4E95" w:rsidP="00BA4E95">
                      <w:pPr>
                        <w:rPr>
                          <w:sz w:val="36"/>
                          <w:szCs w:val="36"/>
                        </w:rPr>
                      </w:pPr>
                    </w:p>
                    <w:p w14:paraId="2F2CF44D" w14:textId="77777777" w:rsidR="00BA4E95" w:rsidRDefault="00BA4E95" w:rsidP="00BA4E95">
                      <w:pPr>
                        <w:rPr>
                          <w:sz w:val="36"/>
                          <w:szCs w:val="36"/>
                        </w:rPr>
                      </w:pPr>
                    </w:p>
                    <w:p w14:paraId="6AA50483" w14:textId="77777777" w:rsidR="00BA4E95" w:rsidRDefault="00BA4E95" w:rsidP="00BA4E95">
                      <w:pPr>
                        <w:rPr>
                          <w:sz w:val="36"/>
                          <w:szCs w:val="36"/>
                        </w:rPr>
                      </w:pPr>
                    </w:p>
                    <w:p w14:paraId="57AB0DEC" w14:textId="77777777" w:rsidR="00BA4E95" w:rsidRDefault="00BA4E95" w:rsidP="00BA4E95">
                      <w:pPr>
                        <w:rPr>
                          <w:sz w:val="36"/>
                          <w:szCs w:val="36"/>
                        </w:rPr>
                      </w:pPr>
                    </w:p>
                    <w:p w14:paraId="58420BFF" w14:textId="77777777" w:rsidR="00BA4E95" w:rsidRPr="005803B2" w:rsidRDefault="00BA4E95" w:rsidP="00BA4E95">
                      <w:pPr>
                        <w:rPr>
                          <w:sz w:val="36"/>
                          <w:szCs w:val="36"/>
                        </w:rPr>
                      </w:pPr>
                    </w:p>
                    <w:p w14:paraId="78D319BD" w14:textId="77777777" w:rsidR="00BA4E95" w:rsidRDefault="00BA4E95" w:rsidP="00BA4E95"/>
                    <w:p w14:paraId="558F5B46" w14:textId="77777777" w:rsidR="00BA4E95" w:rsidRDefault="00BA4E95" w:rsidP="00BA4E95"/>
                    <w:p w14:paraId="77AD70C1" w14:textId="77777777" w:rsidR="00BA4E95" w:rsidRDefault="00BA4E95" w:rsidP="00BA4E95"/>
                    <w:p w14:paraId="53CBA4A2" w14:textId="77777777" w:rsidR="00BA4E95" w:rsidRDefault="00BA4E95" w:rsidP="00BA4E95"/>
                    <w:p w14:paraId="4677B2E4" w14:textId="77777777" w:rsidR="00BA4E95" w:rsidRDefault="00BA4E95" w:rsidP="00BA4E95"/>
                    <w:p w14:paraId="7916BF13" w14:textId="77777777" w:rsidR="00BA4E95" w:rsidRDefault="00BA4E95" w:rsidP="00BA4E95"/>
                    <w:p w14:paraId="78AD2B78" w14:textId="77777777" w:rsidR="00BA4E95" w:rsidRDefault="00BA4E95" w:rsidP="00BA4E95"/>
                    <w:p w14:paraId="26698645" w14:textId="77777777" w:rsidR="00BA4E95" w:rsidRDefault="00BA4E95" w:rsidP="00BA4E95"/>
                    <w:p w14:paraId="3950B94B" w14:textId="77777777" w:rsidR="00BA4E95" w:rsidRDefault="00BA4E95" w:rsidP="00BA4E95"/>
                    <w:p w14:paraId="68E13CDF" w14:textId="77777777" w:rsidR="00BA4E95" w:rsidRDefault="00BA4E95" w:rsidP="00BA4E95"/>
                    <w:p w14:paraId="23E933EB" w14:textId="77777777" w:rsidR="00BA4E95" w:rsidRDefault="00BA4E95" w:rsidP="00BA4E95"/>
                    <w:p w14:paraId="44799058" w14:textId="77777777" w:rsidR="00BA4E95" w:rsidRDefault="00BA4E95" w:rsidP="00BA4E95"/>
                    <w:p w14:paraId="06A34EDF" w14:textId="77777777" w:rsidR="00BA4E95" w:rsidRDefault="00BA4E95" w:rsidP="00BA4E95"/>
                    <w:p w14:paraId="42157EC1" w14:textId="77777777" w:rsidR="00BA4E95" w:rsidRDefault="00BA4E95" w:rsidP="00BA4E95"/>
                    <w:p w14:paraId="4DAC7F5D" w14:textId="77777777" w:rsidR="00BA4E95" w:rsidRDefault="00BA4E95" w:rsidP="00BA4E95"/>
                    <w:p w14:paraId="6D9EF709" w14:textId="77777777" w:rsidR="00BA4E95" w:rsidRDefault="00BA4E95" w:rsidP="00BA4E95"/>
                    <w:p w14:paraId="067815D3" w14:textId="77777777" w:rsidR="00BA4E95" w:rsidRDefault="00BA4E95" w:rsidP="00BA4E95"/>
                    <w:p w14:paraId="47E9F560" w14:textId="77777777" w:rsidR="00BA4E95" w:rsidRDefault="00BA4E95" w:rsidP="00BA4E95"/>
                    <w:p w14:paraId="757746C7" w14:textId="77777777" w:rsidR="00BA4E95" w:rsidRDefault="00BA4E95" w:rsidP="00BA4E95"/>
                  </w:txbxContent>
                </v:textbox>
                <w10:anchorlock/>
              </v:rect>
            </w:pict>
          </mc:Fallback>
        </mc:AlternateContent>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14:paraId="1A1B0790" w14:textId="77777777" w:rsidR="009E14D3" w:rsidRDefault="009E14D3">
          <w:pPr>
            <w:pStyle w:val="TOCHeading"/>
          </w:pPr>
          <w:r>
            <w:t>Table of Contents</w:t>
          </w:r>
        </w:p>
        <w:p w14:paraId="6734FB02" w14:textId="0E90FE78" w:rsidR="00BF7C4D" w:rsidRDefault="00F137B3">
          <w:pPr>
            <w:pStyle w:val="TOC1"/>
            <w:tabs>
              <w:tab w:val="right" w:leader="dot" w:pos="9016"/>
            </w:tabs>
            <w:rPr>
              <w:rFonts w:eastAsiaTheme="minorEastAsia"/>
              <w:noProof/>
              <w:lang w:eastAsia="zh-CN"/>
            </w:rPr>
          </w:pPr>
          <w:r>
            <w:fldChar w:fldCharType="begin"/>
          </w:r>
          <w:r>
            <w:instrText xml:space="preserve"> TOC \o "1-3" \h \z \u </w:instrText>
          </w:r>
          <w:r>
            <w:fldChar w:fldCharType="separate"/>
          </w:r>
          <w:hyperlink w:anchor="_Toc18325867" w:history="1">
            <w:r w:rsidR="00BF7C4D" w:rsidRPr="000A0C64">
              <w:rPr>
                <w:rStyle w:val="Hyperlink"/>
                <w:noProof/>
              </w:rPr>
              <w:t>Introduction</w:t>
            </w:r>
            <w:r w:rsidR="00BF7C4D">
              <w:rPr>
                <w:noProof/>
                <w:webHidden/>
              </w:rPr>
              <w:tab/>
            </w:r>
            <w:r w:rsidR="00BF7C4D">
              <w:rPr>
                <w:noProof/>
                <w:webHidden/>
              </w:rPr>
              <w:fldChar w:fldCharType="begin"/>
            </w:r>
            <w:r w:rsidR="00BF7C4D">
              <w:rPr>
                <w:noProof/>
                <w:webHidden/>
              </w:rPr>
              <w:instrText xml:space="preserve"> PAGEREF _Toc18325867 \h </w:instrText>
            </w:r>
            <w:r w:rsidR="00BF7C4D">
              <w:rPr>
                <w:noProof/>
                <w:webHidden/>
              </w:rPr>
            </w:r>
            <w:r w:rsidR="00BF7C4D">
              <w:rPr>
                <w:noProof/>
                <w:webHidden/>
              </w:rPr>
              <w:fldChar w:fldCharType="separate"/>
            </w:r>
            <w:r w:rsidR="00BF7C4D">
              <w:rPr>
                <w:noProof/>
                <w:webHidden/>
              </w:rPr>
              <w:t>3</w:t>
            </w:r>
            <w:r w:rsidR="00BF7C4D">
              <w:rPr>
                <w:noProof/>
                <w:webHidden/>
              </w:rPr>
              <w:fldChar w:fldCharType="end"/>
            </w:r>
          </w:hyperlink>
        </w:p>
        <w:p w14:paraId="768E74CF" w14:textId="432B1CA9" w:rsidR="00BF7C4D" w:rsidRDefault="00BF7C4D">
          <w:pPr>
            <w:pStyle w:val="TOC1"/>
            <w:tabs>
              <w:tab w:val="right" w:leader="dot" w:pos="9016"/>
            </w:tabs>
            <w:rPr>
              <w:rFonts w:eastAsiaTheme="minorEastAsia"/>
              <w:noProof/>
              <w:lang w:eastAsia="zh-CN"/>
            </w:rPr>
          </w:pPr>
          <w:hyperlink w:anchor="_Toc18325868" w:history="1">
            <w:r w:rsidRPr="000A0C64">
              <w:rPr>
                <w:rStyle w:val="Hyperlink"/>
                <w:noProof/>
              </w:rPr>
              <w:t>British Periodicals Collection</w:t>
            </w:r>
            <w:r>
              <w:rPr>
                <w:noProof/>
                <w:webHidden/>
              </w:rPr>
              <w:tab/>
            </w:r>
            <w:r>
              <w:rPr>
                <w:noProof/>
                <w:webHidden/>
              </w:rPr>
              <w:fldChar w:fldCharType="begin"/>
            </w:r>
            <w:r>
              <w:rPr>
                <w:noProof/>
                <w:webHidden/>
              </w:rPr>
              <w:instrText xml:space="preserve"> PAGEREF _Toc18325868 \h </w:instrText>
            </w:r>
            <w:r>
              <w:rPr>
                <w:noProof/>
                <w:webHidden/>
              </w:rPr>
            </w:r>
            <w:r>
              <w:rPr>
                <w:noProof/>
                <w:webHidden/>
              </w:rPr>
              <w:fldChar w:fldCharType="separate"/>
            </w:r>
            <w:r>
              <w:rPr>
                <w:noProof/>
                <w:webHidden/>
              </w:rPr>
              <w:t>3</w:t>
            </w:r>
            <w:r>
              <w:rPr>
                <w:noProof/>
                <w:webHidden/>
              </w:rPr>
              <w:fldChar w:fldCharType="end"/>
            </w:r>
          </w:hyperlink>
        </w:p>
        <w:p w14:paraId="5224176B" w14:textId="52565C77" w:rsidR="00BF7C4D" w:rsidRDefault="00BF7C4D">
          <w:pPr>
            <w:pStyle w:val="TOC1"/>
            <w:tabs>
              <w:tab w:val="right" w:leader="dot" w:pos="9016"/>
            </w:tabs>
            <w:rPr>
              <w:rFonts w:eastAsiaTheme="minorEastAsia"/>
              <w:noProof/>
              <w:lang w:eastAsia="zh-CN"/>
            </w:rPr>
          </w:pPr>
          <w:hyperlink w:anchor="_Toc18325869" w:history="1">
            <w:r w:rsidRPr="000A0C64">
              <w:rPr>
                <w:rStyle w:val="Hyperlink"/>
                <w:noProof/>
              </w:rPr>
              <w:t>Newspaper databases</w:t>
            </w:r>
            <w:r>
              <w:rPr>
                <w:noProof/>
                <w:webHidden/>
              </w:rPr>
              <w:tab/>
            </w:r>
            <w:r>
              <w:rPr>
                <w:noProof/>
                <w:webHidden/>
              </w:rPr>
              <w:fldChar w:fldCharType="begin"/>
            </w:r>
            <w:r>
              <w:rPr>
                <w:noProof/>
                <w:webHidden/>
              </w:rPr>
              <w:instrText xml:space="preserve"> PAGEREF _Toc18325869 \h </w:instrText>
            </w:r>
            <w:r>
              <w:rPr>
                <w:noProof/>
                <w:webHidden/>
              </w:rPr>
            </w:r>
            <w:r>
              <w:rPr>
                <w:noProof/>
                <w:webHidden/>
              </w:rPr>
              <w:fldChar w:fldCharType="separate"/>
            </w:r>
            <w:r>
              <w:rPr>
                <w:noProof/>
                <w:webHidden/>
              </w:rPr>
              <w:t>3</w:t>
            </w:r>
            <w:r>
              <w:rPr>
                <w:noProof/>
                <w:webHidden/>
              </w:rPr>
              <w:fldChar w:fldCharType="end"/>
            </w:r>
          </w:hyperlink>
        </w:p>
        <w:p w14:paraId="4DA34534" w14:textId="3D82C3CC" w:rsidR="00BF7C4D" w:rsidRDefault="00BF7C4D">
          <w:pPr>
            <w:pStyle w:val="TOC1"/>
            <w:tabs>
              <w:tab w:val="right" w:leader="dot" w:pos="9016"/>
            </w:tabs>
            <w:rPr>
              <w:rFonts w:eastAsiaTheme="minorEastAsia"/>
              <w:noProof/>
              <w:lang w:eastAsia="zh-CN"/>
            </w:rPr>
          </w:pPr>
          <w:hyperlink w:anchor="_Toc18325870" w:history="1">
            <w:r w:rsidRPr="000A0C64">
              <w:rPr>
                <w:rStyle w:val="Hyperlink"/>
                <w:noProof/>
              </w:rPr>
              <w:t>Other useful Library databases</w:t>
            </w:r>
            <w:r>
              <w:rPr>
                <w:noProof/>
                <w:webHidden/>
              </w:rPr>
              <w:tab/>
            </w:r>
            <w:r>
              <w:rPr>
                <w:noProof/>
                <w:webHidden/>
              </w:rPr>
              <w:fldChar w:fldCharType="begin"/>
            </w:r>
            <w:r>
              <w:rPr>
                <w:noProof/>
                <w:webHidden/>
              </w:rPr>
              <w:instrText xml:space="preserve"> PAGEREF _Toc18325870 \h </w:instrText>
            </w:r>
            <w:r>
              <w:rPr>
                <w:noProof/>
                <w:webHidden/>
              </w:rPr>
            </w:r>
            <w:r>
              <w:rPr>
                <w:noProof/>
                <w:webHidden/>
              </w:rPr>
              <w:fldChar w:fldCharType="separate"/>
            </w:r>
            <w:r>
              <w:rPr>
                <w:noProof/>
                <w:webHidden/>
              </w:rPr>
              <w:t>4</w:t>
            </w:r>
            <w:r>
              <w:rPr>
                <w:noProof/>
                <w:webHidden/>
              </w:rPr>
              <w:fldChar w:fldCharType="end"/>
            </w:r>
          </w:hyperlink>
        </w:p>
        <w:p w14:paraId="0BA2B3DC" w14:textId="296CECF1" w:rsidR="00BF7C4D" w:rsidRDefault="00BF7C4D">
          <w:pPr>
            <w:pStyle w:val="TOC1"/>
            <w:tabs>
              <w:tab w:val="right" w:leader="dot" w:pos="9016"/>
            </w:tabs>
            <w:rPr>
              <w:rFonts w:eastAsiaTheme="minorEastAsia"/>
              <w:noProof/>
              <w:lang w:eastAsia="zh-CN"/>
            </w:rPr>
          </w:pPr>
          <w:hyperlink w:anchor="_Toc18325871" w:history="1">
            <w:r w:rsidRPr="000A0C64">
              <w:rPr>
                <w:rStyle w:val="Hyperlink"/>
                <w:noProof/>
              </w:rPr>
              <w:t>Get more help</w:t>
            </w:r>
            <w:r>
              <w:rPr>
                <w:noProof/>
                <w:webHidden/>
              </w:rPr>
              <w:tab/>
            </w:r>
            <w:r>
              <w:rPr>
                <w:noProof/>
                <w:webHidden/>
              </w:rPr>
              <w:fldChar w:fldCharType="begin"/>
            </w:r>
            <w:r>
              <w:rPr>
                <w:noProof/>
                <w:webHidden/>
              </w:rPr>
              <w:instrText xml:space="preserve"> PAGEREF _Toc18325871 \h </w:instrText>
            </w:r>
            <w:r>
              <w:rPr>
                <w:noProof/>
                <w:webHidden/>
              </w:rPr>
            </w:r>
            <w:r>
              <w:rPr>
                <w:noProof/>
                <w:webHidden/>
              </w:rPr>
              <w:fldChar w:fldCharType="separate"/>
            </w:r>
            <w:r>
              <w:rPr>
                <w:noProof/>
                <w:webHidden/>
              </w:rPr>
              <w:t>4</w:t>
            </w:r>
            <w:r>
              <w:rPr>
                <w:noProof/>
                <w:webHidden/>
              </w:rPr>
              <w:fldChar w:fldCharType="end"/>
            </w:r>
          </w:hyperlink>
        </w:p>
        <w:p w14:paraId="78CB8872" w14:textId="5F01E82D" w:rsidR="009E14D3" w:rsidRDefault="00F137B3">
          <w:r>
            <w:rPr>
              <w:b/>
              <w:bCs/>
              <w:noProof/>
              <w:lang w:val="en-US"/>
            </w:rPr>
            <w:fldChar w:fldCharType="end"/>
          </w:r>
        </w:p>
      </w:sdtContent>
    </w:sdt>
    <w:p w14:paraId="333E8868" w14:textId="77777777" w:rsidR="00BA4E95" w:rsidRDefault="00BA4E95"/>
    <w:p w14:paraId="0103D587" w14:textId="77777777" w:rsidR="00BA4E95" w:rsidRDefault="00BA4E95"/>
    <w:p w14:paraId="0B23440F" w14:textId="77777777" w:rsidR="00BA4E95" w:rsidRDefault="00BA4E95"/>
    <w:p w14:paraId="62F6A6C6" w14:textId="77777777" w:rsidR="00BA4E95" w:rsidRDefault="00BA4E95"/>
    <w:p w14:paraId="2B68EF88" w14:textId="77777777" w:rsidR="00BA4E95" w:rsidRDefault="00BA4E95"/>
    <w:p w14:paraId="73B9FE48" w14:textId="77777777" w:rsidR="00BA4E95" w:rsidRDefault="00BA4E95"/>
    <w:p w14:paraId="415D141B" w14:textId="77777777" w:rsidR="00BA4E95" w:rsidRDefault="00BA4E95"/>
    <w:p w14:paraId="2AD924B4" w14:textId="77777777" w:rsidR="00BA4E95" w:rsidRDefault="00BA4E95"/>
    <w:p w14:paraId="6761DF83" w14:textId="77777777" w:rsidR="00BA4E95" w:rsidRDefault="00BA4E95"/>
    <w:p w14:paraId="30C8816D" w14:textId="77777777" w:rsidR="00BA4E95" w:rsidRDefault="00BA4E95"/>
    <w:p w14:paraId="171A0E76" w14:textId="77777777" w:rsidR="00BA4E95" w:rsidRDefault="00BA4E95"/>
    <w:p w14:paraId="5DA992DE" w14:textId="77777777" w:rsidR="00BA4E95" w:rsidRDefault="00BA4E95"/>
    <w:p w14:paraId="4D742BDC" w14:textId="77777777" w:rsidR="00BA4E95" w:rsidRDefault="00BA4E95"/>
    <w:p w14:paraId="7CC36F42" w14:textId="77777777" w:rsidR="00BA4E95" w:rsidRDefault="00BA4E95"/>
    <w:p w14:paraId="70903D18" w14:textId="77777777" w:rsidR="00855D70" w:rsidRDefault="00855D70" w:rsidP="00A6539B">
      <w:pPr>
        <w:rPr>
          <w:rFonts w:ascii="Arial" w:hAnsi="Arial" w:cs="Arial"/>
          <w:sz w:val="24"/>
          <w:szCs w:val="24"/>
        </w:rPr>
      </w:pPr>
    </w:p>
    <w:p w14:paraId="6884C750" w14:textId="77777777" w:rsidR="00855D70" w:rsidRDefault="00855D70">
      <w:pPr>
        <w:rPr>
          <w:rFonts w:ascii="Arial" w:hAnsi="Arial" w:cs="Arial"/>
          <w:sz w:val="24"/>
          <w:szCs w:val="24"/>
        </w:rPr>
      </w:pPr>
      <w:r>
        <w:rPr>
          <w:rFonts w:ascii="Arial" w:hAnsi="Arial" w:cs="Arial"/>
          <w:sz w:val="24"/>
          <w:szCs w:val="24"/>
        </w:rPr>
        <w:br w:type="page"/>
      </w:r>
    </w:p>
    <w:p w14:paraId="48DF432B" w14:textId="77777777" w:rsidR="007E006F" w:rsidRDefault="00855D70" w:rsidP="00855D70">
      <w:pPr>
        <w:pStyle w:val="Heading1"/>
      </w:pPr>
      <w:bookmarkStart w:id="2" w:name="_Toc18325867"/>
      <w:r>
        <w:lastRenderedPageBreak/>
        <w:t>Introduction</w:t>
      </w:r>
      <w:bookmarkEnd w:id="2"/>
    </w:p>
    <w:p w14:paraId="3820B32C" w14:textId="77777777" w:rsidR="00855D70" w:rsidRDefault="00855D70" w:rsidP="00855D70"/>
    <w:p w14:paraId="59865DB3" w14:textId="0501C4F0" w:rsidR="00855D70" w:rsidRPr="003C1651" w:rsidRDefault="004553AB" w:rsidP="00855D70">
      <w:pPr>
        <w:rPr>
          <w:rFonts w:ascii="Arial" w:hAnsi="Arial" w:cs="Arial"/>
          <w:sz w:val="24"/>
          <w:szCs w:val="24"/>
        </w:rPr>
      </w:pPr>
      <w:r w:rsidRPr="004553AB">
        <w:rPr>
          <w:rFonts w:ascii="Arial" w:hAnsi="Arial" w:cs="Arial"/>
          <w:sz w:val="24"/>
          <w:szCs w:val="24"/>
        </w:rPr>
        <w:t>There are various online databases that you can use to identify and view 19th century review material. This guide will explain what they are and how to use them.</w:t>
      </w:r>
    </w:p>
    <w:p w14:paraId="12C57725" w14:textId="266AAFAF" w:rsidR="00855D70" w:rsidRDefault="004553AB" w:rsidP="00855D70">
      <w:pPr>
        <w:pStyle w:val="Heading1"/>
      </w:pPr>
      <w:bookmarkStart w:id="3" w:name="_Toc18325868"/>
      <w:r>
        <w:t>British Periodicals Collection</w:t>
      </w:r>
      <w:bookmarkEnd w:id="3"/>
    </w:p>
    <w:p w14:paraId="5039F3A9" w14:textId="218A0D03" w:rsidR="004553AB" w:rsidRPr="004553AB" w:rsidRDefault="004553AB" w:rsidP="004553AB">
      <w:pPr>
        <w:rPr>
          <w:rFonts w:ascii="Arial" w:hAnsi="Arial" w:cs="Arial"/>
          <w:sz w:val="24"/>
          <w:szCs w:val="24"/>
        </w:rPr>
      </w:pPr>
      <w:r>
        <w:br/>
      </w:r>
      <w:r w:rsidRPr="004553AB">
        <w:rPr>
          <w:rFonts w:ascii="Arial" w:hAnsi="Arial" w:cs="Arial"/>
          <w:b/>
          <w:bCs/>
          <w:sz w:val="24"/>
          <w:szCs w:val="24"/>
        </w:rPr>
        <w:t xml:space="preserve">What is </w:t>
      </w:r>
      <w:proofErr w:type="gramStart"/>
      <w:r w:rsidRPr="004553AB">
        <w:rPr>
          <w:rFonts w:ascii="Arial" w:hAnsi="Arial" w:cs="Arial"/>
          <w:b/>
          <w:bCs/>
          <w:sz w:val="24"/>
          <w:szCs w:val="24"/>
        </w:rPr>
        <w:t>it?</w:t>
      </w:r>
      <w:r>
        <w:rPr>
          <w:rFonts w:ascii="Arial" w:hAnsi="Arial" w:cs="Arial"/>
          <w:b/>
          <w:bCs/>
          <w:sz w:val="24"/>
          <w:szCs w:val="24"/>
        </w:rPr>
        <w:t>:</w:t>
      </w:r>
      <w:proofErr w:type="gramEnd"/>
      <w:r w:rsidRPr="004553AB">
        <w:rPr>
          <w:rFonts w:ascii="Arial" w:hAnsi="Arial" w:cs="Arial"/>
          <w:b/>
          <w:bCs/>
          <w:sz w:val="24"/>
          <w:szCs w:val="24"/>
        </w:rPr>
        <w:t xml:space="preserve"> </w:t>
      </w:r>
      <w:r w:rsidRPr="004553AB">
        <w:rPr>
          <w:rFonts w:ascii="Arial" w:hAnsi="Arial" w:cs="Arial"/>
          <w:sz w:val="24"/>
          <w:szCs w:val="24"/>
        </w:rPr>
        <w:t xml:space="preserve">This database provides access to the searchable full text of hundreds of periodicals from the late seventeenth century to the early twentieth. Topics covered include literature, philosophy, history, science, the social sciences, music, art, drama, archaeology and architecture. It is particularly strong on 19th century literary periodicals. </w:t>
      </w:r>
    </w:p>
    <w:p w14:paraId="38EFEC49" w14:textId="7FD85327" w:rsidR="004553AB" w:rsidRPr="004553AB" w:rsidRDefault="004553AB" w:rsidP="004553AB">
      <w:pPr>
        <w:rPr>
          <w:rFonts w:ascii="Arial" w:hAnsi="Arial" w:cs="Arial"/>
          <w:sz w:val="24"/>
          <w:szCs w:val="24"/>
        </w:rPr>
      </w:pPr>
      <w:r w:rsidRPr="004553AB">
        <w:rPr>
          <w:rFonts w:ascii="Arial" w:hAnsi="Arial" w:cs="Arial"/>
          <w:b/>
          <w:bCs/>
          <w:sz w:val="24"/>
          <w:szCs w:val="24"/>
        </w:rPr>
        <w:t xml:space="preserve">How to access it: </w:t>
      </w:r>
      <w:r w:rsidRPr="004553AB">
        <w:rPr>
          <w:rFonts w:ascii="Arial" w:hAnsi="Arial" w:cs="Arial"/>
          <w:sz w:val="24"/>
          <w:szCs w:val="24"/>
        </w:rPr>
        <w:t>via the Databases section of the Library web site. You will be asked for your GUID – this means that it can be used o</w:t>
      </w:r>
      <w:r>
        <w:rPr>
          <w:rFonts w:ascii="Arial" w:hAnsi="Arial" w:cs="Arial"/>
          <w:sz w:val="24"/>
          <w:szCs w:val="24"/>
        </w:rPr>
        <w:t>f</w:t>
      </w:r>
      <w:r w:rsidRPr="004553AB">
        <w:rPr>
          <w:rFonts w:ascii="Arial" w:hAnsi="Arial" w:cs="Arial"/>
          <w:sz w:val="24"/>
          <w:szCs w:val="24"/>
        </w:rPr>
        <w:t xml:space="preserve">f campus. </w:t>
      </w:r>
    </w:p>
    <w:p w14:paraId="611E4E35" w14:textId="1DDB444F" w:rsidR="004553AB" w:rsidRPr="004553AB" w:rsidRDefault="004553AB" w:rsidP="004553AB">
      <w:pPr>
        <w:rPr>
          <w:rFonts w:ascii="Arial" w:hAnsi="Arial" w:cs="Arial"/>
          <w:sz w:val="24"/>
          <w:szCs w:val="24"/>
        </w:rPr>
      </w:pPr>
      <w:r w:rsidRPr="004553AB">
        <w:rPr>
          <w:rFonts w:ascii="Arial" w:hAnsi="Arial" w:cs="Arial"/>
          <w:b/>
          <w:bCs/>
          <w:sz w:val="24"/>
          <w:szCs w:val="24"/>
        </w:rPr>
        <w:t xml:space="preserve">How to search: </w:t>
      </w:r>
      <w:r w:rsidRPr="004553AB">
        <w:rPr>
          <w:rFonts w:ascii="Arial" w:hAnsi="Arial" w:cs="Arial"/>
          <w:sz w:val="24"/>
          <w:szCs w:val="24"/>
        </w:rPr>
        <w:t xml:space="preserve">choose Advanced search on the home page. You can then search by author (e.g. Conan Doyle), by title (e.g. “Lady Audley’s secret”), by full text </w:t>
      </w:r>
      <w:proofErr w:type="gramStart"/>
      <w:r w:rsidRPr="004553AB">
        <w:rPr>
          <w:rFonts w:ascii="Arial" w:hAnsi="Arial" w:cs="Arial"/>
          <w:sz w:val="24"/>
          <w:szCs w:val="24"/>
        </w:rPr>
        <w:t>etc..</w:t>
      </w:r>
      <w:proofErr w:type="gramEnd"/>
      <w:r w:rsidRPr="004553AB">
        <w:rPr>
          <w:rFonts w:ascii="Arial" w:hAnsi="Arial" w:cs="Arial"/>
          <w:sz w:val="24"/>
          <w:szCs w:val="24"/>
        </w:rPr>
        <w:t xml:space="preserve"> If you are looking for reviews specifically you should choose Review from the Document Type list. If you are looking for a review from a specific periodical you can include that within your search by choosing to search within Publication Type. You can also search for specific texts rather than reviews, e.g. those that were serialised within publication such as “The Woman in White”. </w:t>
      </w:r>
    </w:p>
    <w:p w14:paraId="42A4075A" w14:textId="62AB407C" w:rsidR="004553AB" w:rsidRPr="004553AB" w:rsidRDefault="004553AB" w:rsidP="004553AB">
      <w:pPr>
        <w:rPr>
          <w:rFonts w:ascii="Arial" w:hAnsi="Arial" w:cs="Arial"/>
          <w:sz w:val="24"/>
          <w:szCs w:val="24"/>
        </w:rPr>
      </w:pPr>
      <w:r w:rsidRPr="004553AB">
        <w:rPr>
          <w:rFonts w:ascii="Arial" w:hAnsi="Arial" w:cs="Arial"/>
          <w:b/>
          <w:bCs/>
          <w:sz w:val="24"/>
          <w:szCs w:val="24"/>
        </w:rPr>
        <w:t xml:space="preserve">How to view: </w:t>
      </w:r>
      <w:r w:rsidRPr="004553AB">
        <w:rPr>
          <w:rFonts w:ascii="Arial" w:hAnsi="Arial" w:cs="Arial"/>
          <w:sz w:val="24"/>
          <w:szCs w:val="24"/>
        </w:rPr>
        <w:t>you are then presented with a list of results. Click on Full text or Full Text PDF to view the review itself. Your search terms are highlighted in yellow.</w:t>
      </w:r>
    </w:p>
    <w:p w14:paraId="258D8911" w14:textId="7CF8766D" w:rsidR="00D640DF" w:rsidRDefault="004553AB" w:rsidP="005B208D">
      <w:pPr>
        <w:pStyle w:val="Heading1"/>
      </w:pPr>
      <w:bookmarkStart w:id="4" w:name="_Toc18325869"/>
      <w:r>
        <w:t>Newspaper databases</w:t>
      </w:r>
      <w:bookmarkEnd w:id="4"/>
    </w:p>
    <w:p w14:paraId="41D00626" w14:textId="77777777" w:rsidR="00D640DF" w:rsidRDefault="00D640DF" w:rsidP="00D640DF">
      <w:pPr>
        <w:rPr>
          <w:rFonts w:ascii="Arial" w:hAnsi="Arial" w:cs="Arial"/>
          <w:sz w:val="24"/>
          <w:szCs w:val="24"/>
        </w:rPr>
      </w:pPr>
    </w:p>
    <w:p w14:paraId="659608CF" w14:textId="16212258" w:rsidR="004553AB" w:rsidRDefault="004553AB" w:rsidP="00F8094B">
      <w:pPr>
        <w:rPr>
          <w:rFonts w:ascii="Arial" w:hAnsi="Arial" w:cs="Arial"/>
          <w:sz w:val="24"/>
          <w:szCs w:val="24"/>
        </w:rPr>
      </w:pPr>
      <w:r w:rsidRPr="004553AB">
        <w:rPr>
          <w:rFonts w:ascii="Arial" w:hAnsi="Arial" w:cs="Arial"/>
          <w:sz w:val="24"/>
          <w:szCs w:val="24"/>
        </w:rPr>
        <w:t xml:space="preserve">You can also access newspapers from the period to find review material. Databases that cover this period are </w:t>
      </w:r>
      <w:r w:rsidRPr="004553AB">
        <w:rPr>
          <w:rFonts w:ascii="Arial" w:hAnsi="Arial" w:cs="Arial"/>
          <w:i/>
          <w:iCs/>
          <w:sz w:val="24"/>
          <w:szCs w:val="24"/>
        </w:rPr>
        <w:t>19th Century British Library Newspapers</w:t>
      </w:r>
      <w:r w:rsidRPr="004553AB">
        <w:rPr>
          <w:rFonts w:ascii="Arial" w:hAnsi="Arial" w:cs="Arial"/>
          <w:sz w:val="24"/>
          <w:szCs w:val="24"/>
        </w:rPr>
        <w:t xml:space="preserve">, the </w:t>
      </w:r>
      <w:r w:rsidRPr="004553AB">
        <w:rPr>
          <w:rFonts w:ascii="Arial" w:hAnsi="Arial" w:cs="Arial"/>
          <w:i/>
          <w:iCs/>
          <w:sz w:val="24"/>
          <w:szCs w:val="24"/>
        </w:rPr>
        <w:t>Guardian 1821-2003</w:t>
      </w:r>
      <w:r w:rsidRPr="004553AB">
        <w:rPr>
          <w:rFonts w:ascii="Arial" w:hAnsi="Arial" w:cs="Arial"/>
          <w:sz w:val="24"/>
          <w:szCs w:val="24"/>
        </w:rPr>
        <w:t xml:space="preserve">, the </w:t>
      </w:r>
      <w:r w:rsidRPr="004553AB">
        <w:rPr>
          <w:rFonts w:ascii="Arial" w:hAnsi="Arial" w:cs="Arial"/>
          <w:i/>
          <w:iCs/>
          <w:sz w:val="24"/>
          <w:szCs w:val="24"/>
        </w:rPr>
        <w:t>Illustrated London News Historical Archive (1842-2003)</w:t>
      </w:r>
      <w:r w:rsidRPr="004553AB">
        <w:rPr>
          <w:rFonts w:ascii="Arial" w:hAnsi="Arial" w:cs="Arial"/>
          <w:sz w:val="24"/>
          <w:szCs w:val="24"/>
        </w:rPr>
        <w:t xml:space="preserve">, the </w:t>
      </w:r>
      <w:r w:rsidRPr="004553AB">
        <w:rPr>
          <w:rFonts w:ascii="Arial" w:hAnsi="Arial" w:cs="Arial"/>
          <w:i/>
          <w:iCs/>
          <w:sz w:val="24"/>
          <w:szCs w:val="24"/>
        </w:rPr>
        <w:t>Observer 1791 – 2003</w:t>
      </w:r>
      <w:r w:rsidRPr="004553AB">
        <w:rPr>
          <w:rFonts w:ascii="Arial" w:hAnsi="Arial" w:cs="Arial"/>
          <w:sz w:val="24"/>
          <w:szCs w:val="24"/>
        </w:rPr>
        <w:t xml:space="preserve">, the </w:t>
      </w:r>
      <w:r w:rsidRPr="004553AB">
        <w:rPr>
          <w:rFonts w:ascii="Arial" w:hAnsi="Arial" w:cs="Arial"/>
          <w:i/>
          <w:iCs/>
          <w:sz w:val="24"/>
          <w:szCs w:val="24"/>
        </w:rPr>
        <w:t>Scotsman 1870-1950</w:t>
      </w:r>
      <w:r w:rsidRPr="004553AB">
        <w:rPr>
          <w:rFonts w:ascii="Arial" w:hAnsi="Arial" w:cs="Arial"/>
          <w:sz w:val="24"/>
          <w:szCs w:val="24"/>
        </w:rPr>
        <w:t xml:space="preserve"> and the </w:t>
      </w:r>
      <w:r w:rsidRPr="004553AB">
        <w:rPr>
          <w:rFonts w:ascii="Arial" w:hAnsi="Arial" w:cs="Arial"/>
          <w:i/>
          <w:iCs/>
          <w:sz w:val="24"/>
          <w:szCs w:val="24"/>
        </w:rPr>
        <w:t>Times 1785-2008</w:t>
      </w:r>
      <w:r w:rsidRPr="004553AB">
        <w:rPr>
          <w:rFonts w:ascii="Arial" w:hAnsi="Arial" w:cs="Arial"/>
          <w:sz w:val="24"/>
          <w:szCs w:val="24"/>
        </w:rPr>
        <w:t>. These can all be accessed via Databases on the Library home page.</w:t>
      </w:r>
    </w:p>
    <w:p w14:paraId="01D18D78" w14:textId="77777777" w:rsidR="004553AB" w:rsidRDefault="004553AB" w:rsidP="004553AB">
      <w:pPr>
        <w:rPr>
          <w:rFonts w:ascii="Arial" w:hAnsi="Arial" w:cs="Arial"/>
          <w:sz w:val="24"/>
          <w:szCs w:val="24"/>
        </w:rPr>
      </w:pPr>
    </w:p>
    <w:p w14:paraId="585FB141" w14:textId="77777777" w:rsidR="004553AB" w:rsidRDefault="004553AB" w:rsidP="004553AB">
      <w:pPr>
        <w:rPr>
          <w:rFonts w:ascii="Arial" w:hAnsi="Arial" w:cs="Arial"/>
          <w:sz w:val="24"/>
          <w:szCs w:val="24"/>
        </w:rPr>
      </w:pPr>
    </w:p>
    <w:p w14:paraId="51EAFE27" w14:textId="77777777" w:rsidR="004553AB" w:rsidRDefault="004553AB" w:rsidP="004553AB">
      <w:pPr>
        <w:pStyle w:val="Heading1"/>
      </w:pPr>
      <w:bookmarkStart w:id="5" w:name="_Toc18325870"/>
      <w:r>
        <w:lastRenderedPageBreak/>
        <w:t>Other useful Library databases</w:t>
      </w:r>
      <w:bookmarkEnd w:id="5"/>
    </w:p>
    <w:p w14:paraId="06743EBB" w14:textId="4821F718" w:rsidR="004553AB" w:rsidRPr="004553AB" w:rsidRDefault="004553AB" w:rsidP="004553AB">
      <w:pPr>
        <w:rPr>
          <w:rFonts w:ascii="Arial" w:hAnsi="Arial" w:cs="Arial"/>
          <w:sz w:val="24"/>
          <w:szCs w:val="24"/>
        </w:rPr>
      </w:pPr>
      <w:r>
        <w:rPr>
          <w:rFonts w:ascii="Arial" w:hAnsi="Arial" w:cs="Arial"/>
          <w:sz w:val="24"/>
          <w:szCs w:val="24"/>
        </w:rPr>
        <w:br/>
      </w:r>
      <w:r w:rsidRPr="004553AB">
        <w:rPr>
          <w:rFonts w:ascii="Arial" w:hAnsi="Arial" w:cs="Arial"/>
          <w:sz w:val="24"/>
          <w:szCs w:val="24"/>
        </w:rPr>
        <w:t>Wellesley Index to Victorian Periodicals, 1824-1900: An index to 45 of the most important monthly and quarterly periodical titles of the 19th century beginning with the Westminster Review in 1824 and then including titles and issues to the end of the century. The content within the 45 periodicals can be searched by contributor (including any pseudonyms used) article title, periodical title, periodical subject, and date.</w:t>
      </w:r>
    </w:p>
    <w:p w14:paraId="102F4923" w14:textId="5A1126BD" w:rsidR="004553AB" w:rsidRDefault="004553AB" w:rsidP="004553AB">
      <w:pPr>
        <w:rPr>
          <w:rFonts w:ascii="Arial" w:hAnsi="Arial" w:cs="Arial"/>
          <w:sz w:val="24"/>
          <w:szCs w:val="24"/>
        </w:rPr>
      </w:pPr>
      <w:r w:rsidRPr="004553AB">
        <w:rPr>
          <w:rFonts w:ascii="Arial" w:hAnsi="Arial" w:cs="Arial"/>
          <w:sz w:val="24"/>
          <w:szCs w:val="24"/>
        </w:rPr>
        <w:t>Victorian Popular Culture: Access to a range of primary source materials covering popular entertainment in America, Britain and Europe, in the period from 1779 to 1930.</w:t>
      </w:r>
    </w:p>
    <w:p w14:paraId="5F080463" w14:textId="3677FA5F" w:rsidR="004553AB" w:rsidRPr="004553AB" w:rsidRDefault="004553AB" w:rsidP="004553AB">
      <w:pPr>
        <w:rPr>
          <w:rFonts w:ascii="Arial" w:hAnsi="Arial" w:cs="Arial"/>
          <w:sz w:val="24"/>
          <w:szCs w:val="24"/>
        </w:rPr>
      </w:pPr>
      <w:r>
        <w:rPr>
          <w:rFonts w:ascii="Arial" w:hAnsi="Arial" w:cs="Arial"/>
          <w:sz w:val="24"/>
          <w:szCs w:val="24"/>
        </w:rPr>
        <w:t xml:space="preserve">These can both be accessed via the </w:t>
      </w:r>
      <w:r>
        <w:rPr>
          <w:rFonts w:ascii="Arial" w:hAnsi="Arial" w:cs="Arial"/>
          <w:b/>
          <w:bCs/>
          <w:sz w:val="24"/>
          <w:szCs w:val="24"/>
        </w:rPr>
        <w:t xml:space="preserve">Databases </w:t>
      </w:r>
      <w:r>
        <w:rPr>
          <w:rFonts w:ascii="Arial" w:hAnsi="Arial" w:cs="Arial"/>
          <w:sz w:val="24"/>
          <w:szCs w:val="24"/>
        </w:rPr>
        <w:t>link on the Library home page.</w:t>
      </w:r>
    </w:p>
    <w:p w14:paraId="21F81F6B" w14:textId="77777777" w:rsidR="00F137B3" w:rsidRDefault="00F137B3" w:rsidP="00F137B3">
      <w:pPr>
        <w:pStyle w:val="Heading1"/>
      </w:pPr>
      <w:bookmarkStart w:id="6" w:name="_Toc18325871"/>
      <w:r>
        <w:t>Get more help</w:t>
      </w:r>
      <w:bookmarkEnd w:id="6"/>
    </w:p>
    <w:p w14:paraId="46DA21BD" w14:textId="77777777" w:rsidR="00F137B3" w:rsidRPr="00F137B3" w:rsidRDefault="00F137B3" w:rsidP="00F137B3"/>
    <w:p w14:paraId="394D2FA5" w14:textId="345F3469" w:rsidR="008B21DD" w:rsidRPr="00F137B3" w:rsidRDefault="001A00E3" w:rsidP="00F137B3">
      <w:pPr>
        <w:rPr>
          <w:rFonts w:ascii="Arial" w:hAnsi="Arial" w:cs="Arial"/>
          <w:sz w:val="24"/>
          <w:szCs w:val="24"/>
        </w:rPr>
      </w:pPr>
      <w:r>
        <w:rPr>
          <w:rFonts w:ascii="Arial" w:hAnsi="Arial" w:cs="Arial"/>
          <w:sz w:val="24"/>
          <w:szCs w:val="24"/>
        </w:rPr>
        <w:t xml:space="preserve">For more held with </w:t>
      </w:r>
      <w:r w:rsidR="005B208D">
        <w:rPr>
          <w:rFonts w:ascii="Arial" w:hAnsi="Arial" w:cs="Arial"/>
          <w:sz w:val="24"/>
          <w:szCs w:val="24"/>
        </w:rPr>
        <w:t>finding current book reviews</w:t>
      </w:r>
      <w:r>
        <w:rPr>
          <w:rFonts w:ascii="Arial" w:hAnsi="Arial" w:cs="Arial"/>
          <w:sz w:val="24"/>
          <w:szCs w:val="24"/>
        </w:rPr>
        <w:t xml:space="preserve"> contact your </w:t>
      </w:r>
      <w:hyperlink r:id="rId10" w:history="1">
        <w:r w:rsidRPr="009107B0">
          <w:rPr>
            <w:rStyle w:val="Hyperlink"/>
            <w:rFonts w:ascii="Arial" w:hAnsi="Arial" w:cs="Arial"/>
            <w:sz w:val="24"/>
            <w:szCs w:val="24"/>
          </w:rPr>
          <w:t>College Librarian</w:t>
        </w:r>
      </w:hyperlink>
      <w:r>
        <w:rPr>
          <w:rFonts w:ascii="Arial" w:hAnsi="Arial" w:cs="Arial"/>
          <w:sz w:val="24"/>
          <w:szCs w:val="24"/>
        </w:rPr>
        <w:t xml:space="preserve">. </w:t>
      </w:r>
    </w:p>
    <w:p w14:paraId="61299A91" w14:textId="77777777" w:rsidR="00D640DF" w:rsidRPr="00F137B3" w:rsidRDefault="00D640DF" w:rsidP="00F137B3">
      <w:pPr>
        <w:rPr>
          <w:rFonts w:ascii="Arial" w:hAnsi="Arial" w:cs="Arial"/>
          <w:sz w:val="24"/>
          <w:szCs w:val="24"/>
        </w:rPr>
      </w:pPr>
    </w:p>
    <w:sectPr w:rsidR="00D640DF" w:rsidRPr="00F137B3">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DDC6" w14:textId="77777777" w:rsidR="0012411E" w:rsidRDefault="0012411E" w:rsidP="00BA4E95">
      <w:pPr>
        <w:spacing w:after="0" w:line="240" w:lineRule="auto"/>
      </w:pPr>
      <w:r>
        <w:separator/>
      </w:r>
    </w:p>
  </w:endnote>
  <w:endnote w:type="continuationSeparator" w:id="0">
    <w:p w14:paraId="0257B5FB" w14:textId="77777777" w:rsidR="0012411E" w:rsidRDefault="0012411E"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724A5825" w14:textId="77777777"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3031A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31A5">
              <w:rPr>
                <w:b/>
                <w:bCs/>
                <w:noProof/>
              </w:rPr>
              <w:t>4</w:t>
            </w:r>
            <w:r>
              <w:rPr>
                <w:b/>
                <w:bCs/>
                <w:sz w:val="24"/>
                <w:szCs w:val="24"/>
              </w:rPr>
              <w:fldChar w:fldCharType="end"/>
            </w:r>
          </w:p>
          <w:p w14:paraId="29247808" w14:textId="0E583CA0"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00BF7C4D">
              <w:rPr>
                <w:sz w:val="20"/>
                <w:szCs w:val="20"/>
              </w:rPr>
              <w:t>of</w:t>
            </w:r>
            <w:r w:rsidRPr="00F15C2E">
              <w:rPr>
                <w:sz w:val="20"/>
                <w:szCs w:val="20"/>
              </w:rPr>
              <w:t xml:space="preserve">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771D96A8" w14:textId="77777777" w:rsidR="00BA4E95" w:rsidRDefault="00112BB3">
    <w:pPr>
      <w:pStyle w:val="Footer"/>
    </w:pPr>
    <w:r>
      <w:t xml:space="preserve">                                                                               </w:t>
    </w:r>
    <w:r>
      <w:rPr>
        <w:noProof/>
        <w:lang w:eastAsia="en-GB"/>
      </w:rPr>
      <w:drawing>
        <wp:inline distT="0" distB="0" distL="0" distR="0" wp14:anchorId="23DE84F4" wp14:editId="3E2131A2">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38E05" w14:textId="77777777" w:rsidR="0012411E" w:rsidRDefault="0012411E" w:rsidP="00BA4E95">
      <w:pPr>
        <w:spacing w:after="0" w:line="240" w:lineRule="auto"/>
      </w:pPr>
      <w:r>
        <w:separator/>
      </w:r>
    </w:p>
  </w:footnote>
  <w:footnote w:type="continuationSeparator" w:id="0">
    <w:p w14:paraId="0359DAD1" w14:textId="77777777" w:rsidR="0012411E" w:rsidRDefault="0012411E"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1C60D1"/>
    <w:multiLevelType w:val="hybridMultilevel"/>
    <w:tmpl w:val="F598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E93078"/>
    <w:multiLevelType w:val="hybridMultilevel"/>
    <w:tmpl w:val="5FC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A43E9"/>
    <w:multiLevelType w:val="hybridMultilevel"/>
    <w:tmpl w:val="187C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A2BED"/>
    <w:rsid w:val="000A362C"/>
    <w:rsid w:val="000D4235"/>
    <w:rsid w:val="00112BB3"/>
    <w:rsid w:val="0012411E"/>
    <w:rsid w:val="001411E3"/>
    <w:rsid w:val="001417CF"/>
    <w:rsid w:val="001750C4"/>
    <w:rsid w:val="001A00E3"/>
    <w:rsid w:val="001A1735"/>
    <w:rsid w:val="001F3E39"/>
    <w:rsid w:val="001F45E1"/>
    <w:rsid w:val="001F6910"/>
    <w:rsid w:val="0021750C"/>
    <w:rsid w:val="002270D1"/>
    <w:rsid w:val="00243C26"/>
    <w:rsid w:val="002A7A4E"/>
    <w:rsid w:val="002C0B3E"/>
    <w:rsid w:val="002C1408"/>
    <w:rsid w:val="003031A5"/>
    <w:rsid w:val="00340214"/>
    <w:rsid w:val="00343CF0"/>
    <w:rsid w:val="00365DF6"/>
    <w:rsid w:val="003C1651"/>
    <w:rsid w:val="003D023B"/>
    <w:rsid w:val="003D36B5"/>
    <w:rsid w:val="00425DEB"/>
    <w:rsid w:val="004553AB"/>
    <w:rsid w:val="004B53D9"/>
    <w:rsid w:val="004E4960"/>
    <w:rsid w:val="004F71E5"/>
    <w:rsid w:val="005351E0"/>
    <w:rsid w:val="005B208D"/>
    <w:rsid w:val="005D6BA8"/>
    <w:rsid w:val="00676D9C"/>
    <w:rsid w:val="0068448A"/>
    <w:rsid w:val="006D2D07"/>
    <w:rsid w:val="006F3D21"/>
    <w:rsid w:val="006F6AF5"/>
    <w:rsid w:val="00704B40"/>
    <w:rsid w:val="007824B0"/>
    <w:rsid w:val="007D2055"/>
    <w:rsid w:val="007E006F"/>
    <w:rsid w:val="00826214"/>
    <w:rsid w:val="00830388"/>
    <w:rsid w:val="00855D70"/>
    <w:rsid w:val="008576AE"/>
    <w:rsid w:val="008B0CDE"/>
    <w:rsid w:val="008B1C1B"/>
    <w:rsid w:val="008B21DD"/>
    <w:rsid w:val="008C067F"/>
    <w:rsid w:val="008D6CE7"/>
    <w:rsid w:val="009107B0"/>
    <w:rsid w:val="009518AD"/>
    <w:rsid w:val="00987DF9"/>
    <w:rsid w:val="00990EDA"/>
    <w:rsid w:val="009A36B9"/>
    <w:rsid w:val="009B2319"/>
    <w:rsid w:val="009C078E"/>
    <w:rsid w:val="009E1133"/>
    <w:rsid w:val="009E14D3"/>
    <w:rsid w:val="009F3525"/>
    <w:rsid w:val="00A05E48"/>
    <w:rsid w:val="00A50F6F"/>
    <w:rsid w:val="00A515AF"/>
    <w:rsid w:val="00A51EE9"/>
    <w:rsid w:val="00A6539B"/>
    <w:rsid w:val="00AF7E65"/>
    <w:rsid w:val="00BA4E95"/>
    <w:rsid w:val="00BA50E9"/>
    <w:rsid w:val="00BD3EC1"/>
    <w:rsid w:val="00BF7C4D"/>
    <w:rsid w:val="00C06755"/>
    <w:rsid w:val="00C27674"/>
    <w:rsid w:val="00C3650A"/>
    <w:rsid w:val="00C54B93"/>
    <w:rsid w:val="00C76DF2"/>
    <w:rsid w:val="00C87A11"/>
    <w:rsid w:val="00D22811"/>
    <w:rsid w:val="00D55657"/>
    <w:rsid w:val="00D640DF"/>
    <w:rsid w:val="00DC2918"/>
    <w:rsid w:val="00DE1509"/>
    <w:rsid w:val="00DF43E6"/>
    <w:rsid w:val="00DF6816"/>
    <w:rsid w:val="00E05594"/>
    <w:rsid w:val="00E07DA5"/>
    <w:rsid w:val="00E300CA"/>
    <w:rsid w:val="00E828C2"/>
    <w:rsid w:val="00ED3A2D"/>
    <w:rsid w:val="00ED7364"/>
    <w:rsid w:val="00F137B3"/>
    <w:rsid w:val="00F37259"/>
    <w:rsid w:val="00F8094B"/>
    <w:rsid w:val="00F93794"/>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316782"/>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 w:type="character" w:styleId="FollowedHyperlink">
    <w:name w:val="FollowedHyperlink"/>
    <w:basedOn w:val="DefaultParagraphFont"/>
    <w:uiPriority w:val="99"/>
    <w:semiHidden/>
    <w:unhideWhenUsed/>
    <w:rsid w:val="009107B0"/>
    <w:rPr>
      <w:color w:val="800080" w:themeColor="followedHyperlink"/>
      <w:u w:val="single"/>
    </w:rPr>
  </w:style>
  <w:style w:type="character" w:styleId="UnresolvedMention">
    <w:name w:val="Unresolved Mention"/>
    <w:basedOn w:val="DefaultParagraphFont"/>
    <w:uiPriority w:val="99"/>
    <w:semiHidden/>
    <w:unhideWhenUsed/>
    <w:rsid w:val="00910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la.ac.uk/myglasgow/library/help/collegelibrarians/" TargetMode="Externa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BEDEB-8A26-4EFB-A260-42C08342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3CF9B9D2.dotm</Template>
  <TotalTime>7</TotalTime>
  <Pages>4</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5</cp:revision>
  <dcterms:created xsi:type="dcterms:W3CDTF">2019-09-02T13:03:00Z</dcterms:created>
  <dcterms:modified xsi:type="dcterms:W3CDTF">2019-09-02T13:11:00Z</dcterms:modified>
</cp:coreProperties>
</file>