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F4BA63" w14:textId="77777777" w:rsidR="00BA4E95" w:rsidRPr="0086360B" w:rsidRDefault="00BA4E95" w:rsidP="00BA4E95">
      <w:pPr>
        <w:rPr>
          <w:color w:val="FFFFFF" w:themeColor="background1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E9B27D5" wp14:editId="7153C176">
                <wp:simplePos x="0" y="0"/>
                <wp:positionH relativeFrom="column">
                  <wp:posOffset>-1006997</wp:posOffset>
                </wp:positionH>
                <wp:positionV relativeFrom="paragraph">
                  <wp:posOffset>-960699</wp:posOffset>
                </wp:positionV>
                <wp:extent cx="7639082" cy="10833824"/>
                <wp:effectExtent l="0" t="0" r="0" b="571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9082" cy="10833824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8BED21" w14:textId="77777777" w:rsidR="00BA4E95" w:rsidRDefault="00BA4E95" w:rsidP="00BA4E95">
                            <w:r>
                              <w:t xml:space="preserve">              </w:t>
                            </w:r>
                          </w:p>
                          <w:p w14:paraId="5C14F5FC" w14:textId="77777777" w:rsidR="00BA4E95" w:rsidRDefault="00BA4E95" w:rsidP="00BA4E95"/>
                          <w:p w14:paraId="2B2DAD13" w14:textId="77777777" w:rsidR="00BA4E95" w:rsidRDefault="00BA4E95" w:rsidP="00BA4E95">
                            <w:r>
                              <w:t xml:space="preserve">    </w:t>
                            </w:r>
                          </w:p>
                          <w:p w14:paraId="1255744B" w14:textId="77777777" w:rsidR="00BA4E95" w:rsidRPr="005803B2" w:rsidRDefault="00BA4E95" w:rsidP="00BA4E95">
                            <w:pPr>
                              <w:rPr>
                                <w:rFonts w:ascii="Arial" w:hAnsi="Arial" w:cs="Arial"/>
                                <w:sz w:val="92"/>
                                <w:szCs w:val="92"/>
                              </w:rPr>
                            </w:pPr>
                            <w:r>
                              <w:t xml:space="preserve">               </w:t>
                            </w:r>
                            <w:r w:rsidRPr="005803B2">
                              <w:rPr>
                                <w:rFonts w:ascii="Arial" w:hAnsi="Arial" w:cs="Arial"/>
                                <w:sz w:val="92"/>
                                <w:szCs w:val="92"/>
                              </w:rPr>
                              <w:t>Library</w:t>
                            </w:r>
                          </w:p>
                          <w:p w14:paraId="735B122C" w14:textId="77777777" w:rsidR="00BA4E95" w:rsidRDefault="00BA4E95" w:rsidP="00BA4E95">
                            <w:pPr>
                              <w:rPr>
                                <w:rFonts w:ascii="Arial" w:hAnsi="Arial" w:cs="Arial"/>
                                <w:color w:val="FFB948"/>
                                <w:sz w:val="56"/>
                                <w:szCs w:val="56"/>
                              </w:rPr>
                            </w:pPr>
                            <w:r w:rsidRPr="0086360B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5803B2">
                              <w:rPr>
                                <w:rFonts w:ascii="Arial" w:hAnsi="Arial" w:cs="Arial"/>
                                <w:color w:val="FFB948"/>
                                <w:sz w:val="56"/>
                                <w:szCs w:val="56"/>
                              </w:rPr>
                              <w:t>Knowledge Base</w:t>
                            </w:r>
                          </w:p>
                          <w:p w14:paraId="07D51348" w14:textId="77777777" w:rsidR="00BA4E95" w:rsidRDefault="00BA4E95" w:rsidP="00BA4E95">
                            <w:pPr>
                              <w:rPr>
                                <w:rFonts w:ascii="Arial" w:hAnsi="Arial" w:cs="Arial"/>
                                <w:color w:val="FFB948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B948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145156D9" w14:textId="4DF67761" w:rsidR="001411E3" w:rsidRPr="005803B2" w:rsidRDefault="00BA4E95" w:rsidP="001411E3">
                            <w:pPr>
                              <w:rPr>
                                <w:rFonts w:ascii="Arial" w:hAnsi="Arial" w:cs="Arial"/>
                                <w:color w:val="FFB948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B948"/>
                                <w:sz w:val="56"/>
                                <w:szCs w:val="56"/>
                              </w:rPr>
                              <w:t xml:space="preserve">     </w:t>
                            </w:r>
                            <w:r w:rsidR="000C7EC7">
                              <w:rPr>
                                <w:rFonts w:ascii="Arial" w:hAnsi="Arial" w:cs="Arial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Google </w:t>
                            </w:r>
                            <w:r w:rsidR="00DF2485">
                              <w:rPr>
                                <w:rFonts w:ascii="Arial" w:hAnsi="Arial" w:cs="Arial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Scholar </w:t>
                            </w:r>
                            <w:r w:rsidR="000C7EC7">
                              <w:rPr>
                                <w:rFonts w:ascii="Arial" w:hAnsi="Arial" w:cs="Arial"/>
                                <w:color w:val="FFFFFF" w:themeColor="background1"/>
                                <w:sz w:val="52"/>
                                <w:szCs w:val="52"/>
                              </w:rPr>
                              <w:t>settings</w:t>
                            </w:r>
                          </w:p>
                          <w:p w14:paraId="0F7D8453" w14:textId="77777777" w:rsidR="00BA4E95" w:rsidRPr="005803B2" w:rsidRDefault="00BA4E95" w:rsidP="00BA4E95">
                            <w:pPr>
                              <w:rPr>
                                <w:rFonts w:ascii="Arial" w:hAnsi="Arial" w:cs="Arial"/>
                                <w:color w:val="FFB948"/>
                                <w:sz w:val="52"/>
                                <w:szCs w:val="52"/>
                              </w:rPr>
                            </w:pPr>
                          </w:p>
                          <w:p w14:paraId="5D4A0E30" w14:textId="77777777" w:rsidR="00BA4E95" w:rsidRDefault="00BA4E95" w:rsidP="00BA4E95"/>
                          <w:p w14:paraId="7D0F1D74" w14:textId="77777777" w:rsidR="00BA4E95" w:rsidRDefault="00BA4E95" w:rsidP="00BA4E95"/>
                          <w:p w14:paraId="47E9D90F" w14:textId="77777777" w:rsidR="00BA4E95" w:rsidRDefault="00BA4E95" w:rsidP="00BA4E95"/>
                          <w:p w14:paraId="71390045" w14:textId="77777777" w:rsidR="00BA4E95" w:rsidRDefault="00BA4E95" w:rsidP="00BA4E95"/>
                          <w:p w14:paraId="32CC3F85" w14:textId="77777777" w:rsidR="00BA4E95" w:rsidRDefault="00BA4E95" w:rsidP="00BA4E95"/>
                          <w:p w14:paraId="60AD8CE2" w14:textId="77777777" w:rsidR="00BA4E95" w:rsidRDefault="00BA4E95" w:rsidP="00BA4E95"/>
                          <w:p w14:paraId="7D02A373" w14:textId="77777777" w:rsidR="00BA4E95" w:rsidRDefault="00BA4E95" w:rsidP="00BA4E95"/>
                          <w:p w14:paraId="69455B73" w14:textId="77777777" w:rsidR="00BA4E95" w:rsidRDefault="00BA4E95" w:rsidP="00BA4E95"/>
                          <w:p w14:paraId="24D2418A" w14:textId="77777777" w:rsidR="00BA4E95" w:rsidRDefault="00BA4E95" w:rsidP="00BA4E95"/>
                          <w:p w14:paraId="31292127" w14:textId="77777777" w:rsidR="00BA4E95" w:rsidRDefault="00BA4E95" w:rsidP="00BA4E95"/>
                          <w:p w14:paraId="11E99CBA" w14:textId="77777777" w:rsidR="00BA4E95" w:rsidRDefault="00BA4E95" w:rsidP="00BA4E95"/>
                          <w:p w14:paraId="4A2E50F4" w14:textId="77777777" w:rsidR="00BA4E95" w:rsidRDefault="00BA4E95" w:rsidP="00BA4E95"/>
                          <w:p w14:paraId="6DE4821F" w14:textId="77777777" w:rsidR="00BA4E95" w:rsidRDefault="00BA4E95" w:rsidP="00BA4E95"/>
                          <w:p w14:paraId="7260C529" w14:textId="77777777" w:rsidR="00BA4E95" w:rsidRDefault="00BA4E95" w:rsidP="00BA4E95"/>
                          <w:p w14:paraId="0578B74D" w14:textId="77777777" w:rsidR="00BA4E95" w:rsidRDefault="00BA4E95" w:rsidP="00BA4E95"/>
                          <w:p w14:paraId="031CACC3" w14:textId="77777777" w:rsidR="00BA4E95" w:rsidRDefault="00BA4E95" w:rsidP="00BA4E95"/>
                          <w:p w14:paraId="7E1C799F" w14:textId="77777777" w:rsidR="00BA4E95" w:rsidRPr="005803B2" w:rsidRDefault="00BA4E95" w:rsidP="00BA4E9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br/>
                            </w:r>
                          </w:p>
                          <w:p w14:paraId="2572BF3A" w14:textId="77777777" w:rsidR="00BA4E95" w:rsidRDefault="00BA4E95" w:rsidP="00BA4E95"/>
                          <w:p w14:paraId="3E1EE538" w14:textId="77777777" w:rsidR="00BA4E95" w:rsidRDefault="00BA4E95" w:rsidP="00BA4E95"/>
                          <w:p w14:paraId="424C6451" w14:textId="77777777" w:rsidR="00BA4E95" w:rsidRDefault="00BA4E95" w:rsidP="00BA4E9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t xml:space="preserve">                                                                                                      </w:t>
                            </w:r>
                            <w:r w:rsidRPr="005803B2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Level: Type in level </w:t>
                            </w:r>
                            <w:r w:rsidRPr="005803B2">
                              <w:rPr>
                                <w:sz w:val="36"/>
                                <w:szCs w:val="36"/>
                              </w:rPr>
                              <w:t>here</w:t>
                            </w:r>
                          </w:p>
                          <w:p w14:paraId="07B16281" w14:textId="77777777" w:rsidR="00BA4E95" w:rsidRDefault="00BA4E95" w:rsidP="00BA4E9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3B1C91A1" w14:textId="77777777" w:rsidR="00BA4E95" w:rsidRDefault="00BA4E95" w:rsidP="00BA4E9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520BB21E" w14:textId="77777777" w:rsidR="00BA4E95" w:rsidRDefault="00BA4E95" w:rsidP="00BA4E9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25BD0091" w14:textId="77777777" w:rsidR="00BA4E95" w:rsidRDefault="00BA4E95" w:rsidP="00BA4E9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5ECB8215" w14:textId="77777777" w:rsidR="00BA4E95" w:rsidRDefault="00BA4E95" w:rsidP="00BA4E9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404A3D70" w14:textId="77777777" w:rsidR="00BA4E95" w:rsidRDefault="00BA4E95" w:rsidP="00BA4E9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7B23DB68" w14:textId="77777777" w:rsidR="00BA4E95" w:rsidRDefault="00BA4E95" w:rsidP="00BA4E9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29A5304D" w14:textId="77777777" w:rsidR="00BA4E95" w:rsidRDefault="00BA4E95" w:rsidP="00BA4E9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413AB5D7" w14:textId="77777777" w:rsidR="00BA4E95" w:rsidRPr="005803B2" w:rsidRDefault="00BA4E95" w:rsidP="00BA4E9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045ED7F8" w14:textId="77777777" w:rsidR="00BA4E95" w:rsidRDefault="00BA4E95" w:rsidP="00BA4E95"/>
                          <w:p w14:paraId="458FF6EC" w14:textId="77777777" w:rsidR="00BA4E95" w:rsidRDefault="00BA4E95" w:rsidP="00BA4E95"/>
                          <w:p w14:paraId="3F008D8E" w14:textId="77777777" w:rsidR="00BA4E95" w:rsidRDefault="00BA4E95" w:rsidP="00BA4E95"/>
                          <w:p w14:paraId="134367EA" w14:textId="77777777" w:rsidR="00BA4E95" w:rsidRDefault="00BA4E95" w:rsidP="00BA4E95"/>
                          <w:p w14:paraId="1BF641FE" w14:textId="77777777" w:rsidR="00BA4E95" w:rsidRDefault="00BA4E95" w:rsidP="00BA4E95"/>
                          <w:p w14:paraId="514E79C6" w14:textId="77777777" w:rsidR="00BA4E95" w:rsidRDefault="00BA4E95" w:rsidP="00BA4E95"/>
                          <w:p w14:paraId="4AA28C3A" w14:textId="77777777" w:rsidR="00BA4E95" w:rsidRDefault="00BA4E95" w:rsidP="00BA4E95"/>
                          <w:p w14:paraId="58EA6B1B" w14:textId="77777777" w:rsidR="00BA4E95" w:rsidRDefault="00BA4E95" w:rsidP="00BA4E95"/>
                          <w:p w14:paraId="341BC313" w14:textId="77777777" w:rsidR="00BA4E95" w:rsidRDefault="00BA4E95" w:rsidP="00BA4E95"/>
                          <w:p w14:paraId="281788B2" w14:textId="77777777" w:rsidR="00BA4E95" w:rsidRDefault="00BA4E95" w:rsidP="00BA4E95"/>
                          <w:p w14:paraId="29E3D182" w14:textId="77777777" w:rsidR="00BA4E95" w:rsidRDefault="00BA4E95" w:rsidP="00BA4E95"/>
                          <w:p w14:paraId="23E92E96" w14:textId="77777777" w:rsidR="00BA4E95" w:rsidRDefault="00BA4E95" w:rsidP="00BA4E95"/>
                          <w:p w14:paraId="43ACF979" w14:textId="77777777" w:rsidR="00BA4E95" w:rsidRDefault="00BA4E95" w:rsidP="00BA4E95"/>
                          <w:p w14:paraId="5DEB6DA6" w14:textId="77777777" w:rsidR="00BA4E95" w:rsidRDefault="00BA4E95" w:rsidP="00BA4E95"/>
                          <w:p w14:paraId="2BDA5937" w14:textId="77777777" w:rsidR="00BA4E95" w:rsidRDefault="00BA4E95" w:rsidP="00BA4E95"/>
                          <w:p w14:paraId="729D59A3" w14:textId="77777777" w:rsidR="00BA4E95" w:rsidRDefault="00BA4E95" w:rsidP="00BA4E95"/>
                          <w:p w14:paraId="1984A712" w14:textId="77777777" w:rsidR="00BA4E95" w:rsidRDefault="00BA4E95" w:rsidP="00BA4E95"/>
                          <w:p w14:paraId="110A23E6" w14:textId="77777777" w:rsidR="00BA4E95" w:rsidRDefault="00BA4E95" w:rsidP="00BA4E95"/>
                          <w:p w14:paraId="4D0FF789" w14:textId="77777777" w:rsidR="00BA4E95" w:rsidRDefault="00BA4E95" w:rsidP="00BA4E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9B27D5" id="Rectangle 2" o:spid="_x0000_s1026" style="position:absolute;margin-left:-79.3pt;margin-top:-75.65pt;width:601.5pt;height:853.0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20AAAAAFJn&#10;aHRsb25nAAAJsA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4gxYSUNDX1BST0ZJTEUAAQEAAAxITGlubwIQAABtbnRyUkdCIFhZWiAHzgACAAkA&#10;BgAxAABhY3NwTVNGVAAAAABJRUMgc1JHQgAAAAAAAAAAAAAAAQ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ctaXENaC5ziGta0EkkmgAA4krDL/0PlYX3w+Dh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tf6Kv0kM+q364u353Dpn9Q7Y9k5LbvBv8TwiSw1B+3L+M7L2xc9QOjeL/WDaunt&#10;ZB+bZQXgA9Jp+Xfdr1THpj0nqU0bY3G+n6Gl4THVH8S/DjE1pFsT+7e1PN7v7ddh/wAd9Saf1q50&#10;dt/Gv5Tifgr5T1XxmPGsWf/R+VhffD4O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B92/6Bf00M7C/T&#10;JZbv1nT/AJXf/fe7su4O4nyxdO8tNrC1dD290KUkNdkisZJNRyPaHRzX0zD8IXw194fVX/Efre2z&#10;29urbduzoUxOYnUznWvHvv8ABnxrp1nxfVH209P/AOC+mqbjWrjX3mNW3nFMfwq/hWer2TeYf//S&#10;+VhffD4O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G3H0M/TvN9Tv1Ldvu2txbSzbUgvTuzuHKwPyW2x&#10;ttSsutYhllZUx/PPMGlwyUOWa6jJFK08R6/9TR6U9K7rulZxrdP09HjjOreJikxHj0Rm8x41pL1n&#10;of09b1N6k2/bbRnRifqas+WlTjaPZ1TMUifCbw/Q++m2OG1Y20t4oreG3EcMMMMbIoYYI25I4oYo&#10;wGsa1oAa1oAAwC/nppXvfd9VpmZmczM8ZmZ5zM+19h61YrPTWMRHKPJ//9P5WF98Pg4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fVP+jD9Nz+2vYzWO+u4bH5fdXe26YNAdcQ5bmx7cbcuZLTSywSDPH/Ur&#10;75q7dT0ywR2UgrgV8f8A3x9UR3X1DX09trZ0dhX48TwnX1Izb39FOmsZ4xadSH1D9nPT/wDh3ZL9&#10;81641d7Pw+zRpMxH+3bNvbWKS+k/6dyGyy+pudzmgt44eS+etKcbiMeb9Q1/nl//1PlYX3w+Dh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fVR+gF9KR0fYncn6vd06Zlv94vu+1vap9zF6m7Z0i9Zdb83HZl4ILbvUYrbTIpYyHMdY3kZ9&#10;MmPy79/PU06mroel9tb4dLGtrRH9e1ZjTpPtrWZvMcp66Tzh9B/Zr0/9PR1vUW4rx1P4Wln+rWY+&#10;paPfaIrE846LRyl7b660jU7gEcKfefD71817eeEw/fY4RhsN9Pr/APyRmw/E3mufp/7xHvaGt80+&#10;9//W+VhffD4O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B9QP8ApvPpA/5r7gdyvrL3&#10;ZpRfonbC1u+2PamW6hzRT7/3JpjZt7a5ZSOxD9L0WeGwBxDhqknB0WH4J97fUX8vsNH01oW+LX/i&#10;6uJ/6Os/w6z/AGrxNv8A1ceb9r+zvYPr7zW9RbiPh0f4el/btHx2j+zSYj/XnyfVdvNtWzilcCRT&#10;lx8F8r7r5Zn8uT6JiJ5tPtzhv9SlJFHUDm0A5OriuRo1mZl0NPjDNXYR2XVpK1o7LUf4uC1Z+HcR&#10;afNztxObv//Q+VhffD4O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fRJ/pyfo2/79Pqz1X6jd16T8z29+l3T7XWNIddQZrPVe8G6I5rHZUDBKA2T+lWrNQ1hz&#10;oyXQXMWnucKShfj33h9Rf4X2CvaNvbGtvpmtseGjWc39sdUzWmOU1mz9V+03YP8AEu+z3bXjOls4&#10;zHlOrbMUj/ViJt7LRTzfdDr4OV55AmvuC+Ub+P4vpyGu28ahtwQK+hw4gcXE0XL3PKfy8GY+Zp1u&#10;tv8A5JU44Ye0uwXJ0fndDT+X3st9iyRrjhy9JPsBoVq6mPq197R3EdM/F4v/0vlYX3w+Dh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0H6EX0af+dZ/XVs3XNy6X/UO1X06Ms+82+jPD1NO1HWtG1BsfbXatxnDo3uvdYbHeS28rS2ezsb&#10;xhFCvzf7neof8C9Mamlo2iutvJnSpjnETmdS2efw14RPha1JfoX2z9P/AOOepaautXOhtMat88pm&#10;J/h1/G2Jx41raH6NM/wH2FfIOp4PrG7H2u/y5Paf2Ba1/H8UWvu7m0E1ACSDgeAGOK5e55T+XgzH&#10;zNO93BjtQ4ZfUcOR81xtL57fi36fKyV2RFNyH2M/YVq3/wB4am951f/U+VhffD4O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foyfoN/Rr/5yf9C20tybl0r5Dup9SD7LvJvc3EPS1DT9vanYBnbHa1wXUe1tppD2&#10;38kEjQ6G7v7yM8F8hfc71F/j3qfV0dG2dDZ50aYnMTaJ/iWj33+GJjnWlZfWX2y7B/gnpqmtq1xr&#10;7vGrfzisx/Dr+FeOJ4xa1oe0czszHeQK/NtTwfoN1ga78D/Nx/8ABqqJ5yi1/wB3/DN7h9oK5uv+&#10;xKvC0NPt5Ny3hzfEc9PIeS4en88/i3afKyF2V/8AviZ/kZ+wrVt/fw1954P/1flYX3w+Dh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B9&#10;5X+m/wDo7/7kvpX1f6j916X8tv8A+pzUIb/RH3UOW80vtBtO4msdpwsElXR/1a9ff6s8sIbPbO09&#10;xBMbSPlL7xeov8T7/Xs2hbOlsYmLY5Tq3xN/f0Rinst1+b6a+03YP8O7Hbu+vXGrvZiY9mlXMV/2&#10;pzb2x0eT6RRwHsC/J9Pk/WqckCU/F7ljU8GLrG1wVjkPg59fZRUTzRYA3c3N1ef7OBXM3H5fpZ8W&#10;oe9Gubd4f9q3/wAMYFca/wDew3NP5V19nCRuVh5+HvxC0tT+9/Fr73nV/9f5WF98Pg4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" stroked="f" strokeweight="2pt">
                <v:fill r:id="rId9" o:title="" recolor="t" rotate="t" type="frame"/>
                <v:textbox>
                  <w:txbxContent>
                    <w:p w14:paraId="5D8BED21" w14:textId="77777777" w:rsidR="00BA4E95" w:rsidRDefault="00BA4E95" w:rsidP="00BA4E95">
                      <w:r>
                        <w:t xml:space="preserve">              </w:t>
                      </w:r>
                    </w:p>
                    <w:p w14:paraId="5C14F5FC" w14:textId="77777777" w:rsidR="00BA4E95" w:rsidRDefault="00BA4E95" w:rsidP="00BA4E95"/>
                    <w:p w14:paraId="2B2DAD13" w14:textId="77777777" w:rsidR="00BA4E95" w:rsidRDefault="00BA4E95" w:rsidP="00BA4E95">
                      <w:r>
                        <w:t xml:space="preserve">    </w:t>
                      </w:r>
                    </w:p>
                    <w:p w14:paraId="1255744B" w14:textId="77777777" w:rsidR="00BA4E95" w:rsidRPr="005803B2" w:rsidRDefault="00BA4E95" w:rsidP="00BA4E95">
                      <w:pPr>
                        <w:rPr>
                          <w:rFonts w:ascii="Arial" w:hAnsi="Arial" w:cs="Arial"/>
                          <w:sz w:val="92"/>
                          <w:szCs w:val="92"/>
                        </w:rPr>
                      </w:pPr>
                      <w:r>
                        <w:t xml:space="preserve">               </w:t>
                      </w:r>
                      <w:r w:rsidRPr="005803B2">
                        <w:rPr>
                          <w:rFonts w:ascii="Arial" w:hAnsi="Arial" w:cs="Arial"/>
                          <w:sz w:val="92"/>
                          <w:szCs w:val="92"/>
                        </w:rPr>
                        <w:t>Library</w:t>
                      </w:r>
                    </w:p>
                    <w:p w14:paraId="735B122C" w14:textId="77777777" w:rsidR="00BA4E95" w:rsidRDefault="00BA4E95" w:rsidP="00BA4E95">
                      <w:pPr>
                        <w:rPr>
                          <w:rFonts w:ascii="Arial" w:hAnsi="Arial" w:cs="Arial"/>
                          <w:color w:val="FFB948"/>
                          <w:sz w:val="56"/>
                          <w:szCs w:val="56"/>
                        </w:rPr>
                      </w:pPr>
                      <w:r w:rsidRPr="0086360B"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 </w:t>
                      </w:r>
                      <w:r w:rsidRPr="005803B2">
                        <w:rPr>
                          <w:rFonts w:ascii="Arial" w:hAnsi="Arial" w:cs="Arial"/>
                          <w:color w:val="FFB948"/>
                          <w:sz w:val="56"/>
                          <w:szCs w:val="56"/>
                        </w:rPr>
                        <w:t>Knowledge Base</w:t>
                      </w:r>
                    </w:p>
                    <w:p w14:paraId="07D51348" w14:textId="77777777" w:rsidR="00BA4E95" w:rsidRDefault="00BA4E95" w:rsidP="00BA4E95">
                      <w:pPr>
                        <w:rPr>
                          <w:rFonts w:ascii="Arial" w:hAnsi="Arial" w:cs="Arial"/>
                          <w:color w:val="FFB948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color w:val="FFB948"/>
                          <w:sz w:val="56"/>
                          <w:szCs w:val="56"/>
                        </w:rPr>
                        <w:t xml:space="preserve"> </w:t>
                      </w:r>
                    </w:p>
                    <w:p w14:paraId="145156D9" w14:textId="4DF67761" w:rsidR="001411E3" w:rsidRPr="005803B2" w:rsidRDefault="00BA4E95" w:rsidP="001411E3">
                      <w:pPr>
                        <w:rPr>
                          <w:rFonts w:ascii="Arial" w:hAnsi="Arial" w:cs="Arial"/>
                          <w:color w:val="FFB948"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color w:val="FFB948"/>
                          <w:sz w:val="56"/>
                          <w:szCs w:val="56"/>
                        </w:rPr>
                        <w:t xml:space="preserve">     </w:t>
                      </w:r>
                      <w:r w:rsidR="000C7EC7">
                        <w:rPr>
                          <w:rFonts w:ascii="Arial" w:hAnsi="Arial" w:cs="Arial"/>
                          <w:color w:val="FFFFFF" w:themeColor="background1"/>
                          <w:sz w:val="52"/>
                          <w:szCs w:val="52"/>
                        </w:rPr>
                        <w:t xml:space="preserve">Google </w:t>
                      </w:r>
                      <w:r w:rsidR="00DF2485">
                        <w:rPr>
                          <w:rFonts w:ascii="Arial" w:hAnsi="Arial" w:cs="Arial"/>
                          <w:color w:val="FFFFFF" w:themeColor="background1"/>
                          <w:sz w:val="52"/>
                          <w:szCs w:val="52"/>
                        </w:rPr>
                        <w:t xml:space="preserve">Scholar </w:t>
                      </w:r>
                      <w:r w:rsidR="000C7EC7">
                        <w:rPr>
                          <w:rFonts w:ascii="Arial" w:hAnsi="Arial" w:cs="Arial"/>
                          <w:color w:val="FFFFFF" w:themeColor="background1"/>
                          <w:sz w:val="52"/>
                          <w:szCs w:val="52"/>
                        </w:rPr>
                        <w:t>settings</w:t>
                      </w:r>
                    </w:p>
                    <w:p w14:paraId="0F7D8453" w14:textId="77777777" w:rsidR="00BA4E95" w:rsidRPr="005803B2" w:rsidRDefault="00BA4E95" w:rsidP="00BA4E95">
                      <w:pPr>
                        <w:rPr>
                          <w:rFonts w:ascii="Arial" w:hAnsi="Arial" w:cs="Arial"/>
                          <w:color w:val="FFB948"/>
                          <w:sz w:val="52"/>
                          <w:szCs w:val="52"/>
                        </w:rPr>
                      </w:pPr>
                    </w:p>
                    <w:p w14:paraId="5D4A0E30" w14:textId="77777777" w:rsidR="00BA4E95" w:rsidRDefault="00BA4E95" w:rsidP="00BA4E95"/>
                    <w:p w14:paraId="7D0F1D74" w14:textId="77777777" w:rsidR="00BA4E95" w:rsidRDefault="00BA4E95" w:rsidP="00BA4E95"/>
                    <w:p w14:paraId="47E9D90F" w14:textId="77777777" w:rsidR="00BA4E95" w:rsidRDefault="00BA4E95" w:rsidP="00BA4E95"/>
                    <w:p w14:paraId="71390045" w14:textId="77777777" w:rsidR="00BA4E95" w:rsidRDefault="00BA4E95" w:rsidP="00BA4E95"/>
                    <w:p w14:paraId="32CC3F85" w14:textId="77777777" w:rsidR="00BA4E95" w:rsidRDefault="00BA4E95" w:rsidP="00BA4E95"/>
                    <w:p w14:paraId="60AD8CE2" w14:textId="77777777" w:rsidR="00BA4E95" w:rsidRDefault="00BA4E95" w:rsidP="00BA4E95"/>
                    <w:p w14:paraId="7D02A373" w14:textId="77777777" w:rsidR="00BA4E95" w:rsidRDefault="00BA4E95" w:rsidP="00BA4E95"/>
                    <w:p w14:paraId="69455B73" w14:textId="77777777" w:rsidR="00BA4E95" w:rsidRDefault="00BA4E95" w:rsidP="00BA4E95"/>
                    <w:p w14:paraId="24D2418A" w14:textId="77777777" w:rsidR="00BA4E95" w:rsidRDefault="00BA4E95" w:rsidP="00BA4E95"/>
                    <w:p w14:paraId="31292127" w14:textId="77777777" w:rsidR="00BA4E95" w:rsidRDefault="00BA4E95" w:rsidP="00BA4E95"/>
                    <w:p w14:paraId="11E99CBA" w14:textId="77777777" w:rsidR="00BA4E95" w:rsidRDefault="00BA4E95" w:rsidP="00BA4E95"/>
                    <w:p w14:paraId="4A2E50F4" w14:textId="77777777" w:rsidR="00BA4E95" w:rsidRDefault="00BA4E95" w:rsidP="00BA4E95"/>
                    <w:p w14:paraId="6DE4821F" w14:textId="77777777" w:rsidR="00BA4E95" w:rsidRDefault="00BA4E95" w:rsidP="00BA4E95"/>
                    <w:p w14:paraId="7260C529" w14:textId="77777777" w:rsidR="00BA4E95" w:rsidRDefault="00BA4E95" w:rsidP="00BA4E95"/>
                    <w:p w14:paraId="0578B74D" w14:textId="77777777" w:rsidR="00BA4E95" w:rsidRDefault="00BA4E95" w:rsidP="00BA4E95"/>
                    <w:p w14:paraId="031CACC3" w14:textId="77777777" w:rsidR="00BA4E95" w:rsidRDefault="00BA4E95" w:rsidP="00BA4E95"/>
                    <w:p w14:paraId="7E1C799F" w14:textId="77777777" w:rsidR="00BA4E95" w:rsidRPr="005803B2" w:rsidRDefault="00BA4E95" w:rsidP="00BA4E95">
                      <w:pPr>
                        <w:rPr>
                          <w:sz w:val="36"/>
                          <w:szCs w:val="36"/>
                        </w:rPr>
                      </w:pPr>
                      <w:r>
                        <w:br/>
                      </w:r>
                    </w:p>
                    <w:p w14:paraId="2572BF3A" w14:textId="77777777" w:rsidR="00BA4E95" w:rsidRDefault="00BA4E95" w:rsidP="00BA4E95"/>
                    <w:p w14:paraId="3E1EE538" w14:textId="77777777" w:rsidR="00BA4E95" w:rsidRDefault="00BA4E95" w:rsidP="00BA4E95"/>
                    <w:p w14:paraId="424C6451" w14:textId="77777777" w:rsidR="00BA4E95" w:rsidRDefault="00BA4E95" w:rsidP="00BA4E95">
                      <w:pPr>
                        <w:rPr>
                          <w:sz w:val="36"/>
                          <w:szCs w:val="36"/>
                        </w:rPr>
                      </w:pPr>
                      <w:r>
                        <w:t xml:space="preserve">                                                                                                      </w:t>
                      </w:r>
                      <w:r w:rsidRPr="005803B2">
                        <w:rPr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sz w:val="36"/>
                          <w:szCs w:val="36"/>
                        </w:rPr>
                        <w:t xml:space="preserve">Level: Type in level </w:t>
                      </w:r>
                      <w:r w:rsidRPr="005803B2">
                        <w:rPr>
                          <w:sz w:val="36"/>
                          <w:szCs w:val="36"/>
                        </w:rPr>
                        <w:t>here</w:t>
                      </w:r>
                    </w:p>
                    <w:p w14:paraId="07B16281" w14:textId="77777777" w:rsidR="00BA4E95" w:rsidRDefault="00BA4E95" w:rsidP="00BA4E95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3B1C91A1" w14:textId="77777777" w:rsidR="00BA4E95" w:rsidRDefault="00BA4E95" w:rsidP="00BA4E95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520BB21E" w14:textId="77777777" w:rsidR="00BA4E95" w:rsidRDefault="00BA4E95" w:rsidP="00BA4E95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25BD0091" w14:textId="77777777" w:rsidR="00BA4E95" w:rsidRDefault="00BA4E95" w:rsidP="00BA4E95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5ECB8215" w14:textId="77777777" w:rsidR="00BA4E95" w:rsidRDefault="00BA4E95" w:rsidP="00BA4E95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404A3D70" w14:textId="77777777" w:rsidR="00BA4E95" w:rsidRDefault="00BA4E95" w:rsidP="00BA4E95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7B23DB68" w14:textId="77777777" w:rsidR="00BA4E95" w:rsidRDefault="00BA4E95" w:rsidP="00BA4E95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29A5304D" w14:textId="77777777" w:rsidR="00BA4E95" w:rsidRDefault="00BA4E95" w:rsidP="00BA4E95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413AB5D7" w14:textId="77777777" w:rsidR="00BA4E95" w:rsidRPr="005803B2" w:rsidRDefault="00BA4E95" w:rsidP="00BA4E95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045ED7F8" w14:textId="77777777" w:rsidR="00BA4E95" w:rsidRDefault="00BA4E95" w:rsidP="00BA4E95"/>
                    <w:p w14:paraId="458FF6EC" w14:textId="77777777" w:rsidR="00BA4E95" w:rsidRDefault="00BA4E95" w:rsidP="00BA4E95"/>
                    <w:p w14:paraId="3F008D8E" w14:textId="77777777" w:rsidR="00BA4E95" w:rsidRDefault="00BA4E95" w:rsidP="00BA4E95"/>
                    <w:p w14:paraId="134367EA" w14:textId="77777777" w:rsidR="00BA4E95" w:rsidRDefault="00BA4E95" w:rsidP="00BA4E95"/>
                    <w:p w14:paraId="1BF641FE" w14:textId="77777777" w:rsidR="00BA4E95" w:rsidRDefault="00BA4E95" w:rsidP="00BA4E95"/>
                    <w:p w14:paraId="514E79C6" w14:textId="77777777" w:rsidR="00BA4E95" w:rsidRDefault="00BA4E95" w:rsidP="00BA4E95"/>
                    <w:p w14:paraId="4AA28C3A" w14:textId="77777777" w:rsidR="00BA4E95" w:rsidRDefault="00BA4E95" w:rsidP="00BA4E95"/>
                    <w:p w14:paraId="58EA6B1B" w14:textId="77777777" w:rsidR="00BA4E95" w:rsidRDefault="00BA4E95" w:rsidP="00BA4E95"/>
                    <w:p w14:paraId="341BC313" w14:textId="77777777" w:rsidR="00BA4E95" w:rsidRDefault="00BA4E95" w:rsidP="00BA4E95"/>
                    <w:p w14:paraId="281788B2" w14:textId="77777777" w:rsidR="00BA4E95" w:rsidRDefault="00BA4E95" w:rsidP="00BA4E95"/>
                    <w:p w14:paraId="29E3D182" w14:textId="77777777" w:rsidR="00BA4E95" w:rsidRDefault="00BA4E95" w:rsidP="00BA4E95"/>
                    <w:p w14:paraId="23E92E96" w14:textId="77777777" w:rsidR="00BA4E95" w:rsidRDefault="00BA4E95" w:rsidP="00BA4E95"/>
                    <w:p w14:paraId="43ACF979" w14:textId="77777777" w:rsidR="00BA4E95" w:rsidRDefault="00BA4E95" w:rsidP="00BA4E95"/>
                    <w:p w14:paraId="5DEB6DA6" w14:textId="77777777" w:rsidR="00BA4E95" w:rsidRDefault="00BA4E95" w:rsidP="00BA4E95"/>
                    <w:p w14:paraId="2BDA5937" w14:textId="77777777" w:rsidR="00BA4E95" w:rsidRDefault="00BA4E95" w:rsidP="00BA4E95"/>
                    <w:p w14:paraId="729D59A3" w14:textId="77777777" w:rsidR="00BA4E95" w:rsidRDefault="00BA4E95" w:rsidP="00BA4E95"/>
                    <w:p w14:paraId="1984A712" w14:textId="77777777" w:rsidR="00BA4E95" w:rsidRDefault="00BA4E95" w:rsidP="00BA4E95"/>
                    <w:p w14:paraId="110A23E6" w14:textId="77777777" w:rsidR="00BA4E95" w:rsidRDefault="00BA4E95" w:rsidP="00BA4E95"/>
                    <w:p w14:paraId="4D0FF789" w14:textId="77777777" w:rsidR="00BA4E95" w:rsidRDefault="00BA4E95" w:rsidP="00BA4E95"/>
                  </w:txbxContent>
                </v:textbox>
              </v:rect>
            </w:pict>
          </mc:Fallback>
        </mc:AlternateContent>
      </w:r>
    </w:p>
    <w:p w14:paraId="5A9F45C6" w14:textId="77777777" w:rsidR="00534B3F" w:rsidRDefault="004C42A0"/>
    <w:p w14:paraId="2B44A6A8" w14:textId="77777777" w:rsidR="00BA4E95" w:rsidRDefault="00BA4E95"/>
    <w:p w14:paraId="03BA39D3" w14:textId="77777777" w:rsidR="00BA4E95" w:rsidRDefault="00BA4E95"/>
    <w:p w14:paraId="1A490F5F" w14:textId="77777777" w:rsidR="00BA4E95" w:rsidRDefault="00BA4E95"/>
    <w:p w14:paraId="7FDF806E" w14:textId="77777777" w:rsidR="00BA4E95" w:rsidRDefault="00BA4E95"/>
    <w:p w14:paraId="3C4F02C2" w14:textId="77777777" w:rsidR="00BA4E95" w:rsidRDefault="00BA4E95"/>
    <w:p w14:paraId="3E299DA0" w14:textId="77777777" w:rsidR="00BA4E95" w:rsidRDefault="00BA4E95"/>
    <w:p w14:paraId="5D90D219" w14:textId="77777777" w:rsidR="00BA4E95" w:rsidRDefault="00BA4E95"/>
    <w:p w14:paraId="17D8F428" w14:textId="77777777" w:rsidR="00BA4E95" w:rsidRDefault="00BA4E95"/>
    <w:p w14:paraId="791B6BA8" w14:textId="77777777" w:rsidR="00BA4E95" w:rsidRDefault="00BA4E95"/>
    <w:p w14:paraId="2BFE1706" w14:textId="77777777" w:rsidR="00BA4E95" w:rsidRDefault="00BA4E95"/>
    <w:p w14:paraId="4DC618EC" w14:textId="77777777" w:rsidR="00BA4E95" w:rsidRDefault="00BA4E95"/>
    <w:p w14:paraId="43B6E41C" w14:textId="77777777" w:rsidR="00BA4E95" w:rsidRDefault="00BA4E95">
      <w: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n-GB" w:eastAsia="en-US"/>
        </w:rPr>
        <w:id w:val="153345559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081F5CE8" w14:textId="775B4C7B" w:rsidR="00377544" w:rsidRDefault="00377544">
          <w:pPr>
            <w:pStyle w:val="TOCHeading"/>
          </w:pPr>
          <w:r>
            <w:t>Contents</w:t>
          </w:r>
        </w:p>
        <w:p w14:paraId="35E001AA" w14:textId="77777777" w:rsidR="00377544" w:rsidRDefault="00377544">
          <w:pPr>
            <w:pStyle w:val="TOC2"/>
            <w:tabs>
              <w:tab w:val="right" w:leader="dot" w:pos="9016"/>
            </w:tabs>
          </w:pPr>
        </w:p>
        <w:p w14:paraId="2CACD669" w14:textId="77777777" w:rsidR="00377544" w:rsidRDefault="00377544">
          <w:pPr>
            <w:pStyle w:val="TOC2"/>
            <w:tabs>
              <w:tab w:val="right" w:leader="dot" w:pos="9016"/>
            </w:tabs>
          </w:pPr>
        </w:p>
        <w:p w14:paraId="54DB35B5" w14:textId="24685544" w:rsidR="008474EE" w:rsidRDefault="00377544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72519808" w:history="1">
            <w:r w:rsidR="008474EE" w:rsidRPr="000A13BE">
              <w:rPr>
                <w:rStyle w:val="Hyperlink"/>
                <w:noProof/>
              </w:rPr>
              <w:t>Linking to full-text articles</w:t>
            </w:r>
            <w:r w:rsidR="008474EE">
              <w:rPr>
                <w:noProof/>
                <w:webHidden/>
              </w:rPr>
              <w:tab/>
            </w:r>
            <w:r w:rsidR="008474EE">
              <w:rPr>
                <w:noProof/>
                <w:webHidden/>
              </w:rPr>
              <w:fldChar w:fldCharType="begin"/>
            </w:r>
            <w:r w:rsidR="008474EE">
              <w:rPr>
                <w:noProof/>
                <w:webHidden/>
              </w:rPr>
              <w:instrText xml:space="preserve"> PAGEREF _Toc472519808 \h </w:instrText>
            </w:r>
            <w:r w:rsidR="008474EE">
              <w:rPr>
                <w:noProof/>
                <w:webHidden/>
              </w:rPr>
            </w:r>
            <w:r w:rsidR="008474EE">
              <w:rPr>
                <w:noProof/>
                <w:webHidden/>
              </w:rPr>
              <w:fldChar w:fldCharType="separate"/>
            </w:r>
            <w:r w:rsidR="008474EE">
              <w:rPr>
                <w:noProof/>
                <w:webHidden/>
              </w:rPr>
              <w:t>3</w:t>
            </w:r>
            <w:r w:rsidR="008474EE">
              <w:rPr>
                <w:noProof/>
                <w:webHidden/>
              </w:rPr>
              <w:fldChar w:fldCharType="end"/>
            </w:r>
          </w:hyperlink>
        </w:p>
        <w:p w14:paraId="78A854E4" w14:textId="68EB1355" w:rsidR="008474EE" w:rsidRDefault="004C42A0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472519809" w:history="1">
            <w:r w:rsidR="008474EE" w:rsidRPr="000A13BE">
              <w:rPr>
                <w:rStyle w:val="Hyperlink"/>
                <w:noProof/>
              </w:rPr>
              <w:t>Exporting citations to Endnote from Google Scholar</w:t>
            </w:r>
            <w:r w:rsidR="008474EE">
              <w:rPr>
                <w:noProof/>
                <w:webHidden/>
              </w:rPr>
              <w:tab/>
            </w:r>
            <w:r w:rsidR="008474EE">
              <w:rPr>
                <w:noProof/>
                <w:webHidden/>
              </w:rPr>
              <w:fldChar w:fldCharType="begin"/>
            </w:r>
            <w:r w:rsidR="008474EE">
              <w:rPr>
                <w:noProof/>
                <w:webHidden/>
              </w:rPr>
              <w:instrText xml:space="preserve"> PAGEREF _Toc472519809 \h </w:instrText>
            </w:r>
            <w:r w:rsidR="008474EE">
              <w:rPr>
                <w:noProof/>
                <w:webHidden/>
              </w:rPr>
            </w:r>
            <w:r w:rsidR="008474EE">
              <w:rPr>
                <w:noProof/>
                <w:webHidden/>
              </w:rPr>
              <w:fldChar w:fldCharType="separate"/>
            </w:r>
            <w:r w:rsidR="008474EE">
              <w:rPr>
                <w:noProof/>
                <w:webHidden/>
              </w:rPr>
              <w:t>5</w:t>
            </w:r>
            <w:r w:rsidR="008474EE">
              <w:rPr>
                <w:noProof/>
                <w:webHidden/>
              </w:rPr>
              <w:fldChar w:fldCharType="end"/>
            </w:r>
          </w:hyperlink>
        </w:p>
        <w:p w14:paraId="6CCD9D7F" w14:textId="4846B999" w:rsidR="008474EE" w:rsidRDefault="004C42A0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472519810" w:history="1">
            <w:r w:rsidR="008474EE" w:rsidRPr="000A13BE">
              <w:rPr>
                <w:rStyle w:val="Hyperlink"/>
                <w:noProof/>
              </w:rPr>
              <w:t>The Google Scholar button</w:t>
            </w:r>
            <w:r w:rsidR="008474EE">
              <w:rPr>
                <w:noProof/>
                <w:webHidden/>
              </w:rPr>
              <w:tab/>
            </w:r>
            <w:r w:rsidR="008474EE">
              <w:rPr>
                <w:noProof/>
                <w:webHidden/>
              </w:rPr>
              <w:fldChar w:fldCharType="begin"/>
            </w:r>
            <w:r w:rsidR="008474EE">
              <w:rPr>
                <w:noProof/>
                <w:webHidden/>
              </w:rPr>
              <w:instrText xml:space="preserve"> PAGEREF _Toc472519810 \h </w:instrText>
            </w:r>
            <w:r w:rsidR="008474EE">
              <w:rPr>
                <w:noProof/>
                <w:webHidden/>
              </w:rPr>
            </w:r>
            <w:r w:rsidR="008474EE">
              <w:rPr>
                <w:noProof/>
                <w:webHidden/>
              </w:rPr>
              <w:fldChar w:fldCharType="separate"/>
            </w:r>
            <w:r w:rsidR="008474EE">
              <w:rPr>
                <w:noProof/>
                <w:webHidden/>
              </w:rPr>
              <w:t>6</w:t>
            </w:r>
            <w:r w:rsidR="008474EE">
              <w:rPr>
                <w:noProof/>
                <w:webHidden/>
              </w:rPr>
              <w:fldChar w:fldCharType="end"/>
            </w:r>
          </w:hyperlink>
        </w:p>
        <w:p w14:paraId="271FF5EB" w14:textId="794A2437" w:rsidR="008474EE" w:rsidRDefault="004C42A0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472519811" w:history="1">
            <w:r w:rsidR="008474EE" w:rsidRPr="000A13BE">
              <w:rPr>
                <w:rStyle w:val="Hyperlink"/>
                <w:noProof/>
              </w:rPr>
              <w:t>Library support for your research</w:t>
            </w:r>
            <w:r w:rsidR="008474EE">
              <w:rPr>
                <w:noProof/>
                <w:webHidden/>
              </w:rPr>
              <w:tab/>
            </w:r>
            <w:r w:rsidR="008474EE">
              <w:rPr>
                <w:noProof/>
                <w:webHidden/>
              </w:rPr>
              <w:fldChar w:fldCharType="begin"/>
            </w:r>
            <w:r w:rsidR="008474EE">
              <w:rPr>
                <w:noProof/>
                <w:webHidden/>
              </w:rPr>
              <w:instrText xml:space="preserve"> PAGEREF _Toc472519811 \h </w:instrText>
            </w:r>
            <w:r w:rsidR="008474EE">
              <w:rPr>
                <w:noProof/>
                <w:webHidden/>
              </w:rPr>
            </w:r>
            <w:r w:rsidR="008474EE">
              <w:rPr>
                <w:noProof/>
                <w:webHidden/>
              </w:rPr>
              <w:fldChar w:fldCharType="separate"/>
            </w:r>
            <w:r w:rsidR="008474EE">
              <w:rPr>
                <w:noProof/>
                <w:webHidden/>
              </w:rPr>
              <w:t>7</w:t>
            </w:r>
            <w:r w:rsidR="008474EE">
              <w:rPr>
                <w:noProof/>
                <w:webHidden/>
              </w:rPr>
              <w:fldChar w:fldCharType="end"/>
            </w:r>
          </w:hyperlink>
        </w:p>
        <w:p w14:paraId="363BF0F2" w14:textId="5F477EE0" w:rsidR="00377544" w:rsidRDefault="00377544">
          <w:r>
            <w:rPr>
              <w:b/>
              <w:bCs/>
              <w:noProof/>
            </w:rPr>
            <w:fldChar w:fldCharType="end"/>
          </w:r>
        </w:p>
      </w:sdtContent>
    </w:sdt>
    <w:p w14:paraId="10D15342" w14:textId="77777777" w:rsidR="00BA4E95" w:rsidRDefault="00BA4E95"/>
    <w:p w14:paraId="4973B78F" w14:textId="77777777" w:rsidR="00BA4E95" w:rsidRDefault="00BA4E95"/>
    <w:p w14:paraId="7755C5B5" w14:textId="77777777" w:rsidR="00BA4E95" w:rsidRDefault="00BA4E95"/>
    <w:p w14:paraId="308EAC03" w14:textId="77777777" w:rsidR="00BA4E95" w:rsidRDefault="00BA4E95"/>
    <w:p w14:paraId="6C69C149" w14:textId="77777777" w:rsidR="00BA4E95" w:rsidRDefault="00BA4E95"/>
    <w:p w14:paraId="3028F153" w14:textId="77777777" w:rsidR="00BA4E95" w:rsidRDefault="00BA4E95"/>
    <w:p w14:paraId="2DBED4E5" w14:textId="77777777" w:rsidR="00BA4E95" w:rsidRDefault="00BA4E95"/>
    <w:p w14:paraId="0CFA2392" w14:textId="77777777" w:rsidR="00BA4E95" w:rsidRDefault="00BA4E95"/>
    <w:p w14:paraId="73334B5D" w14:textId="77777777" w:rsidR="00BA4E95" w:rsidRDefault="00BA4E95"/>
    <w:p w14:paraId="11DF18E3" w14:textId="77777777" w:rsidR="00BA4E95" w:rsidRDefault="00BA4E95"/>
    <w:p w14:paraId="36CA77BC" w14:textId="77777777" w:rsidR="00BA4E95" w:rsidRDefault="00BA4E95"/>
    <w:p w14:paraId="106034C7" w14:textId="77777777" w:rsidR="00BA4E95" w:rsidRDefault="00BA4E95"/>
    <w:p w14:paraId="55D562B9" w14:textId="77777777" w:rsidR="00BA4E95" w:rsidRDefault="00BA4E95"/>
    <w:p w14:paraId="76394864" w14:textId="23275258" w:rsidR="007E006F" w:rsidRDefault="007E006F" w:rsidP="00A6539B">
      <w:pPr>
        <w:rPr>
          <w:rFonts w:ascii="Arial" w:hAnsi="Arial" w:cs="Arial"/>
          <w:sz w:val="24"/>
          <w:szCs w:val="24"/>
        </w:rPr>
      </w:pPr>
    </w:p>
    <w:p w14:paraId="368EC4AC" w14:textId="36E41297" w:rsidR="00751F87" w:rsidRDefault="00751F87" w:rsidP="00A6539B">
      <w:pPr>
        <w:rPr>
          <w:rFonts w:ascii="Arial" w:hAnsi="Arial" w:cs="Arial"/>
          <w:sz w:val="24"/>
          <w:szCs w:val="24"/>
        </w:rPr>
      </w:pPr>
    </w:p>
    <w:p w14:paraId="66AA00F2" w14:textId="038928FB" w:rsidR="00751F87" w:rsidRDefault="00751F87" w:rsidP="00A6539B">
      <w:pPr>
        <w:rPr>
          <w:rFonts w:ascii="Arial" w:hAnsi="Arial" w:cs="Arial"/>
          <w:sz w:val="24"/>
          <w:szCs w:val="24"/>
        </w:rPr>
      </w:pPr>
    </w:p>
    <w:p w14:paraId="3FF5E014" w14:textId="464EB5C0" w:rsidR="00751F87" w:rsidRDefault="00751F87" w:rsidP="00A6539B">
      <w:pPr>
        <w:rPr>
          <w:rFonts w:ascii="Arial" w:hAnsi="Arial" w:cs="Arial"/>
          <w:sz w:val="24"/>
          <w:szCs w:val="24"/>
        </w:rPr>
      </w:pPr>
    </w:p>
    <w:p w14:paraId="549F6755" w14:textId="36D5DC06" w:rsidR="00751F87" w:rsidRDefault="00751F87" w:rsidP="00A6539B">
      <w:pPr>
        <w:rPr>
          <w:rFonts w:ascii="Arial" w:hAnsi="Arial" w:cs="Arial"/>
          <w:sz w:val="24"/>
          <w:szCs w:val="24"/>
        </w:rPr>
      </w:pPr>
    </w:p>
    <w:p w14:paraId="4566977D" w14:textId="729D7BAB" w:rsidR="00751F87" w:rsidRDefault="00751F87" w:rsidP="00A6539B">
      <w:pPr>
        <w:rPr>
          <w:rFonts w:ascii="Arial" w:hAnsi="Arial" w:cs="Arial"/>
          <w:sz w:val="24"/>
          <w:szCs w:val="24"/>
        </w:rPr>
      </w:pPr>
    </w:p>
    <w:p w14:paraId="4FA33492" w14:textId="4A44627B" w:rsidR="00751F87" w:rsidRDefault="00751F87" w:rsidP="00751F87">
      <w:pPr>
        <w:pStyle w:val="Heading2"/>
      </w:pPr>
      <w:bookmarkStart w:id="0" w:name="_Toc472519808"/>
      <w:r>
        <w:lastRenderedPageBreak/>
        <w:t>Linking to full-text articles</w:t>
      </w:r>
      <w:bookmarkEnd w:id="0"/>
      <w:r>
        <w:t xml:space="preserve"> </w:t>
      </w:r>
    </w:p>
    <w:p w14:paraId="3C82E8AB" w14:textId="443C315F" w:rsidR="00751F87" w:rsidRDefault="00751F87" w:rsidP="00751F87"/>
    <w:p w14:paraId="643A1972" w14:textId="77777777" w:rsidR="00F04D25" w:rsidRDefault="00751F87" w:rsidP="00751F87">
      <w:r>
        <w:t xml:space="preserve">You can set Google Scholar to show links to full-text articles </w:t>
      </w:r>
      <w:r w:rsidR="005B1DC7">
        <w:t xml:space="preserve">provided by </w:t>
      </w:r>
      <w:r>
        <w:t>the Univ</w:t>
      </w:r>
      <w:r w:rsidR="005B1DC7">
        <w:t>ersity of Glasgow</w:t>
      </w:r>
      <w:r w:rsidR="00413E48">
        <w:t xml:space="preserve">.  </w:t>
      </w:r>
    </w:p>
    <w:p w14:paraId="32D65C65" w14:textId="5EE98632" w:rsidR="00413E48" w:rsidRDefault="00413E48" w:rsidP="00751F87">
      <w:r>
        <w:t>Th</w:t>
      </w:r>
      <w:r w:rsidR="00F04D25">
        <w:t>is has two advantages</w:t>
      </w:r>
      <w:r>
        <w:t>:</w:t>
      </w:r>
    </w:p>
    <w:p w14:paraId="543EDD95" w14:textId="51DB25F2" w:rsidR="00751F87" w:rsidRDefault="00413E48" w:rsidP="00413E48">
      <w:pPr>
        <w:pStyle w:val="ListParagraph"/>
        <w:numPr>
          <w:ilvl w:val="0"/>
          <w:numId w:val="2"/>
        </w:numPr>
      </w:pPr>
      <w:r>
        <w:t>Y</w:t>
      </w:r>
      <w:r w:rsidR="005B1DC7">
        <w:t>ou can link to the article and immediately access the full-text</w:t>
      </w:r>
      <w:r>
        <w:t xml:space="preserve"> or login </w:t>
      </w:r>
      <w:r w:rsidR="00F04D25">
        <w:t xml:space="preserve">when prompted </w:t>
      </w:r>
      <w:r>
        <w:t>with your GUID and password.  This saves time having to look around the publisher or other web page, for the appropriate login prompt.</w:t>
      </w:r>
    </w:p>
    <w:p w14:paraId="3277D1D7" w14:textId="77777777" w:rsidR="00413E48" w:rsidRDefault="00413E48" w:rsidP="00413E48">
      <w:pPr>
        <w:pStyle w:val="ListParagraph"/>
      </w:pPr>
    </w:p>
    <w:p w14:paraId="52F25D93" w14:textId="69DA1C90" w:rsidR="00584E2E" w:rsidRDefault="00413E48" w:rsidP="006A2465">
      <w:pPr>
        <w:pStyle w:val="ListParagraph"/>
        <w:numPr>
          <w:ilvl w:val="0"/>
          <w:numId w:val="2"/>
        </w:numPr>
      </w:pPr>
      <w:r>
        <w:t xml:space="preserve">You can see at a glance </w:t>
      </w:r>
      <w:r w:rsidR="00584E2E">
        <w:t>which</w:t>
      </w:r>
      <w:r>
        <w:t xml:space="preserve"> articles </w:t>
      </w:r>
      <w:r w:rsidR="00584E2E">
        <w:t>the University of Glasgow provides in full-text</w:t>
      </w:r>
      <w:r w:rsidR="008D28D4">
        <w:t xml:space="preserve"> and those that it does not</w:t>
      </w:r>
      <w:r>
        <w:t xml:space="preserve">.  This </w:t>
      </w:r>
      <w:r w:rsidR="00584E2E">
        <w:t xml:space="preserve">avoids having to link through the publisher page </w:t>
      </w:r>
      <w:r w:rsidR="008D28D4">
        <w:t>to find that you cannot access the article in full text.</w:t>
      </w:r>
    </w:p>
    <w:p w14:paraId="6D274D10" w14:textId="3A6CFCEB" w:rsidR="00584E2E" w:rsidRDefault="00584E2E" w:rsidP="00584E2E">
      <w:r>
        <w:t>To set up the links:</w:t>
      </w:r>
    </w:p>
    <w:p w14:paraId="022F9E7D" w14:textId="515C1D6E" w:rsidR="00584E2E" w:rsidRDefault="00584E2E" w:rsidP="00584E2E">
      <w:pPr>
        <w:pStyle w:val="ListParagraph"/>
        <w:numPr>
          <w:ilvl w:val="0"/>
          <w:numId w:val="3"/>
        </w:numPr>
      </w:pPr>
      <w:r>
        <w:t xml:space="preserve">Go to Google Scholar </w:t>
      </w:r>
      <w:hyperlink r:id="rId10" w:history="1">
        <w:r>
          <w:rPr>
            <w:rStyle w:val="Hyperlink"/>
          </w:rPr>
          <w:t>scholar.google.co.uk</w:t>
        </w:r>
      </w:hyperlink>
      <w:r>
        <w:t xml:space="preserve"> </w:t>
      </w:r>
    </w:p>
    <w:p w14:paraId="0A6B3016" w14:textId="12663E32" w:rsidR="00F04D25" w:rsidRDefault="00F04D25" w:rsidP="00584E2E">
      <w:pPr>
        <w:pStyle w:val="ListParagraph"/>
        <w:numPr>
          <w:ilvl w:val="0"/>
          <w:numId w:val="3"/>
        </w:numPr>
      </w:pPr>
      <w:r>
        <w:t>Click on Settings</w:t>
      </w:r>
      <w:r w:rsidR="00833960">
        <w:t xml:space="preserve"> at the top of the screen</w:t>
      </w:r>
    </w:p>
    <w:p w14:paraId="60DBFCD8" w14:textId="6A3AE040" w:rsidR="00584E2E" w:rsidRDefault="00F04D25" w:rsidP="00584E2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B9F9EC" wp14:editId="77B81EC9">
                <wp:simplePos x="0" y="0"/>
                <wp:positionH relativeFrom="column">
                  <wp:posOffset>3752850</wp:posOffset>
                </wp:positionH>
                <wp:positionV relativeFrom="paragraph">
                  <wp:posOffset>81281</wp:posOffset>
                </wp:positionV>
                <wp:extent cx="628650" cy="266700"/>
                <wp:effectExtent l="19050" t="19050" r="19050" b="1905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66700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35A096" id="Rounded Rectangle 5" o:spid="_x0000_s1026" style="position:absolute;margin-left:295.5pt;margin-top:6.4pt;width:49.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" filled="f" strokecolor="#243f60 [1604]" strokeweight="2.2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99CBEE" wp14:editId="4BD4528E">
                <wp:simplePos x="0" y="0"/>
                <wp:positionH relativeFrom="column">
                  <wp:posOffset>3781425</wp:posOffset>
                </wp:positionH>
                <wp:positionV relativeFrom="paragraph">
                  <wp:posOffset>138430</wp:posOffset>
                </wp:positionV>
                <wp:extent cx="571500" cy="257175"/>
                <wp:effectExtent l="19050" t="19050" r="19050" b="2857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571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30000"/>
                          </a:schemeClr>
                        </a:solidFill>
                        <a:ln w="28575">
                          <a:solidFill>
                            <a:srgbClr val="FF0000">
                              <a:alpha val="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35BFF8" id="Rounded Rectangle 4" o:spid="_x0000_s1026" style="position:absolute;margin-left:297.75pt;margin-top:10.9pt;width:45pt;height:20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" fillcolor="#4f81bd [3204]" strokecolor="red" strokeweight="2.25pt">
                <v:fill opacity="19789f"/>
                <v:stroke opacity="0"/>
              </v:round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CF827F8" wp14:editId="04C50703">
            <wp:extent cx="5958000" cy="1875600"/>
            <wp:effectExtent l="19050" t="19050" r="24130" b="10795"/>
            <wp:docPr id="1" name="Picture 1" descr="This is a screenshot of the Google Scholar home page with a box highlighitng the Settings link at the top of the screen." title="Google Scholar hom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58000" cy="1875600"/>
                    </a:xfrm>
                    <a:prstGeom prst="rect">
                      <a:avLst/>
                    </a:prstGeom>
                    <a:solidFill>
                      <a:schemeClr val="accent1">
                        <a:alpha val="30000"/>
                      </a:schemeClr>
                    </a:solidFill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87A70F0" w14:textId="6A2E56BD" w:rsidR="00413E48" w:rsidRDefault="008D28D4" w:rsidP="00F04D25">
      <w:pPr>
        <w:pStyle w:val="ListParagraph"/>
        <w:numPr>
          <w:ilvl w:val="0"/>
          <w:numId w:val="5"/>
        </w:numPr>
      </w:pPr>
      <w:r>
        <w:t>Choose Library links from the options on the left menu</w:t>
      </w:r>
    </w:p>
    <w:p w14:paraId="0EC286AD" w14:textId="0B76A3A4" w:rsidR="00833960" w:rsidRDefault="00833960" w:rsidP="00833960">
      <w:r>
        <w:rPr>
          <w:noProof/>
          <w:lang w:eastAsia="en-GB"/>
        </w:rPr>
        <w:drawing>
          <wp:inline distT="0" distB="0" distL="0" distR="0" wp14:anchorId="61708F36" wp14:editId="1B304891">
            <wp:extent cx="1314000" cy="2023200"/>
            <wp:effectExtent l="19050" t="19050" r="19685" b="15240"/>
            <wp:docPr id="10" name="Picture 10" descr="This is a screenshot of the Google Scholar settings menu, including Search results, Languages, Library links, Account and Button." title="Scholar settings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14000" cy="2023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0814BCE" w14:textId="656975C3" w:rsidR="008D28D4" w:rsidRDefault="008D28D4" w:rsidP="00F04D25">
      <w:pPr>
        <w:pStyle w:val="ListParagraph"/>
        <w:numPr>
          <w:ilvl w:val="0"/>
          <w:numId w:val="5"/>
        </w:numPr>
      </w:pPr>
      <w:r>
        <w:lastRenderedPageBreak/>
        <w:t>On the Library links page, type University of Glasgow in to the search box and press the search button</w:t>
      </w:r>
    </w:p>
    <w:p w14:paraId="19D7A717" w14:textId="7158664C" w:rsidR="008D28D4" w:rsidRDefault="008D28D4" w:rsidP="00F04D25">
      <w:pPr>
        <w:pStyle w:val="ListParagraph"/>
        <w:numPr>
          <w:ilvl w:val="0"/>
          <w:numId w:val="5"/>
        </w:numPr>
      </w:pPr>
      <w:r>
        <w:t>Tick the box beside the search result for University of Glasgow – Full text from Glasgow and press Save</w:t>
      </w:r>
    </w:p>
    <w:p w14:paraId="6759781B" w14:textId="2F17204C" w:rsidR="008D28D4" w:rsidRDefault="008D28D4" w:rsidP="008D28D4">
      <w:r>
        <w:rPr>
          <w:noProof/>
          <w:lang w:eastAsia="en-GB"/>
        </w:rPr>
        <w:drawing>
          <wp:inline distT="0" distB="0" distL="0" distR="0" wp14:anchorId="253EC2A0" wp14:editId="1EA80D03">
            <wp:extent cx="5721985" cy="2609850"/>
            <wp:effectExtent l="19050" t="19050" r="12065" b="19050"/>
            <wp:docPr id="8" name="Picture 8" descr="This is a screenshot showing the options for adding the full text links for the University of Glasgow." title="Library link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6" t="14107"/>
                    <a:stretch/>
                  </pic:blipFill>
                  <pic:spPr bwMode="auto">
                    <a:xfrm>
                      <a:off x="0" y="0"/>
                      <a:ext cx="5721985" cy="26098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424854" w14:textId="6DB53140" w:rsidR="008D28D4" w:rsidRDefault="00833960" w:rsidP="00833960">
      <w:pPr>
        <w:pStyle w:val="ListParagraph"/>
        <w:numPr>
          <w:ilvl w:val="0"/>
          <w:numId w:val="6"/>
        </w:numPr>
      </w:pPr>
      <w:r>
        <w:t>When you run a search now on Google Scholar, you will see the link  Full text from Glasgow to the right of your search results</w:t>
      </w:r>
    </w:p>
    <w:p w14:paraId="391AE87B" w14:textId="2EC98587" w:rsidR="00833960" w:rsidRDefault="00833960" w:rsidP="00833960">
      <w:r>
        <w:rPr>
          <w:noProof/>
          <w:lang w:eastAsia="en-GB"/>
        </w:rPr>
        <w:drawing>
          <wp:inline distT="0" distB="0" distL="0" distR="0" wp14:anchorId="041455C7" wp14:editId="681FFAF0">
            <wp:extent cx="5731510" cy="2131695"/>
            <wp:effectExtent l="19050" t="19050" r="21590" b="20955"/>
            <wp:docPr id="9" name="Picture 9" descr="This is a screenshot of a search results page from Google Scholar with full text links for the University of Glasgow." title="Searh results with library lin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316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57F87E7" w14:textId="68B358A0" w:rsidR="008D28D4" w:rsidRDefault="00833960" w:rsidP="00833960">
      <w:pPr>
        <w:pStyle w:val="ListParagraph"/>
        <w:numPr>
          <w:ilvl w:val="0"/>
          <w:numId w:val="6"/>
        </w:numPr>
      </w:pPr>
      <w:r>
        <w:t>Clicking on this link will take yo</w:t>
      </w:r>
      <w:r w:rsidR="009904AB">
        <w:t>u directly to the full text, or to the login prompt for University of Glasgow resources</w:t>
      </w:r>
    </w:p>
    <w:p w14:paraId="435BEEBB" w14:textId="062EA8C0" w:rsidR="009904AB" w:rsidRDefault="009904AB" w:rsidP="009904AB"/>
    <w:p w14:paraId="470C7DA1" w14:textId="28408D5E" w:rsidR="009904AB" w:rsidRDefault="009904AB" w:rsidP="009904AB"/>
    <w:p w14:paraId="4F7C1654" w14:textId="01F58C00" w:rsidR="009904AB" w:rsidRDefault="009904AB" w:rsidP="009904AB"/>
    <w:p w14:paraId="44087ADF" w14:textId="7EEA6FCD" w:rsidR="009904AB" w:rsidRDefault="009904AB" w:rsidP="009904AB"/>
    <w:p w14:paraId="02D003BD" w14:textId="2170DCC6" w:rsidR="009904AB" w:rsidRDefault="009904AB" w:rsidP="009904AB">
      <w:pPr>
        <w:pStyle w:val="Heading2"/>
      </w:pPr>
      <w:bookmarkStart w:id="1" w:name="_Toc472519809"/>
      <w:r>
        <w:lastRenderedPageBreak/>
        <w:t>Exporting citations to Endnote from Google Scholar</w:t>
      </w:r>
      <w:bookmarkEnd w:id="1"/>
    </w:p>
    <w:p w14:paraId="22A9D6EE" w14:textId="76FCB7D8" w:rsidR="009904AB" w:rsidRDefault="009904AB" w:rsidP="009904AB"/>
    <w:p w14:paraId="5825CD3C" w14:textId="4534DD2D" w:rsidR="009904AB" w:rsidRDefault="009904AB" w:rsidP="009904AB">
      <w:r>
        <w:t xml:space="preserve">You can set up a direct export for citations from Google Scholar to Endnote.  This </w:t>
      </w:r>
      <w:r w:rsidR="00C046E6">
        <w:t>can save you time.</w:t>
      </w:r>
    </w:p>
    <w:p w14:paraId="27413CE1" w14:textId="6A33A975" w:rsidR="0081206E" w:rsidRDefault="0081206E" w:rsidP="0081206E">
      <w:pPr>
        <w:pStyle w:val="ListParagraph"/>
        <w:numPr>
          <w:ilvl w:val="0"/>
          <w:numId w:val="6"/>
        </w:numPr>
      </w:pPr>
      <w:r>
        <w:t xml:space="preserve">Go to Google Scholar </w:t>
      </w:r>
      <w:hyperlink r:id="rId15" w:history="1">
        <w:r w:rsidRPr="0081206E">
          <w:rPr>
            <w:rStyle w:val="Hyperlink"/>
          </w:rPr>
          <w:t>scholar.google.co.uk</w:t>
        </w:r>
      </w:hyperlink>
    </w:p>
    <w:p w14:paraId="00D54D50" w14:textId="7345A843" w:rsidR="0081206E" w:rsidRDefault="0081206E" w:rsidP="0081206E">
      <w:pPr>
        <w:pStyle w:val="ListParagraph"/>
        <w:numPr>
          <w:ilvl w:val="0"/>
          <w:numId w:val="6"/>
        </w:numPr>
      </w:pPr>
      <w:r>
        <w:t>Click on settings at the top of the screen</w:t>
      </w:r>
    </w:p>
    <w:p w14:paraId="5254FACA" w14:textId="56ED154D" w:rsidR="0081206E" w:rsidRDefault="0081206E" w:rsidP="0081206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5701E4" wp14:editId="191720EF">
                <wp:simplePos x="0" y="0"/>
                <wp:positionH relativeFrom="column">
                  <wp:posOffset>3629025</wp:posOffset>
                </wp:positionH>
                <wp:positionV relativeFrom="paragraph">
                  <wp:posOffset>55245</wp:posOffset>
                </wp:positionV>
                <wp:extent cx="571500" cy="285750"/>
                <wp:effectExtent l="19050" t="19050" r="19050" b="1905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857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30000"/>
                          </a:schemeClr>
                        </a:solidFill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BA982A" id="Rounded Rectangle 12" o:spid="_x0000_s1026" style="position:absolute;margin-left:285.75pt;margin-top:4.35pt;width:45pt;height:22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" fillcolor="#4f81bd [3204]" strokecolor="#243f60 [1604]" strokeweight="2.5pt">
                <v:fill opacity="19789f"/>
              </v:round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92F3374" wp14:editId="5036E6B0">
            <wp:extent cx="5731510" cy="1804002"/>
            <wp:effectExtent l="19050" t="19050" r="21590" b="25400"/>
            <wp:docPr id="11" name="Picture 11" descr="This is a screenshot of the Google Scholar home page with the Settings link at the top of the page highlighted." title="Google Scholar hom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04002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14:paraId="708265C9" w14:textId="070BAEF2" w:rsidR="0081206E" w:rsidRDefault="0081206E" w:rsidP="0081206E">
      <w:pPr>
        <w:pStyle w:val="ListParagraph"/>
        <w:numPr>
          <w:ilvl w:val="0"/>
          <w:numId w:val="7"/>
        </w:numPr>
      </w:pPr>
      <w:r>
        <w:t>On the main screen, at Bibliography manager, choose Endnote from the drop-down menu and press Save</w:t>
      </w:r>
    </w:p>
    <w:p w14:paraId="1EBE6E90" w14:textId="57639788" w:rsidR="0081206E" w:rsidRPr="009904AB" w:rsidRDefault="00C046E6" w:rsidP="0081206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B91BDF" wp14:editId="6D09B0E1">
                <wp:simplePos x="0" y="0"/>
                <wp:positionH relativeFrom="column">
                  <wp:posOffset>352425</wp:posOffset>
                </wp:positionH>
                <wp:positionV relativeFrom="paragraph">
                  <wp:posOffset>2724785</wp:posOffset>
                </wp:positionV>
                <wp:extent cx="600075" cy="180975"/>
                <wp:effectExtent l="0" t="19050" r="47625" b="47625"/>
                <wp:wrapNone/>
                <wp:docPr id="16" name="Right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1809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14341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6" o:spid="_x0000_s1026" type="#_x0000_t13" style="position:absolute;margin-left:27.75pt;margin-top:214.55pt;width:47.25pt;height:1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" adj="18343" fillcolor="#4f81bd [3204]" strokecolor="#243f60 [1604]" strokeweight="2pt"/>
            </w:pict>
          </mc:Fallback>
        </mc:AlternateContent>
      </w:r>
      <w:r w:rsidR="0081206E">
        <w:rPr>
          <w:noProof/>
          <w:lang w:eastAsia="en-GB"/>
        </w:rPr>
        <w:drawing>
          <wp:inline distT="0" distB="0" distL="0" distR="0" wp14:anchorId="19245386" wp14:editId="6FF07605">
            <wp:extent cx="5731510" cy="4001135"/>
            <wp:effectExtent l="19050" t="19050" r="21590" b="18415"/>
            <wp:docPr id="13" name="Picture 13" descr="This is a screenshot of the bibliography manager settings on Google Scholar.  There is an arrow pointing to this option.  The drop-down box shows the options available; red text shows the option for Endnote." title="Google Scholar bibliography mana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113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E65A1CC" w14:textId="06AB8E9C" w:rsidR="008D28D4" w:rsidRDefault="0081206E" w:rsidP="0081206E">
      <w:pPr>
        <w:pStyle w:val="ListParagraph"/>
        <w:numPr>
          <w:ilvl w:val="0"/>
          <w:numId w:val="7"/>
        </w:numPr>
      </w:pPr>
      <w:r>
        <w:lastRenderedPageBreak/>
        <w:t>When you run a search now, you will see a link to Import into Endnote under the search result</w:t>
      </w:r>
    </w:p>
    <w:p w14:paraId="19A71F7F" w14:textId="7503B79D" w:rsidR="0081206E" w:rsidRDefault="006F09F7" w:rsidP="0081206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A80277" wp14:editId="20305649">
                <wp:simplePos x="0" y="0"/>
                <wp:positionH relativeFrom="column">
                  <wp:posOffset>1924050</wp:posOffset>
                </wp:positionH>
                <wp:positionV relativeFrom="paragraph">
                  <wp:posOffset>568960</wp:posOffset>
                </wp:positionV>
                <wp:extent cx="952500" cy="247650"/>
                <wp:effectExtent l="19050" t="19050" r="19050" b="1905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476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30000"/>
                          </a:schemeClr>
                        </a:solidFill>
                        <a:ln w="349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FD1552" id="Rounded Rectangle 15" o:spid="_x0000_s1026" style="position:absolute;margin-left:151.5pt;margin-top:44.8pt;width:75pt;height:19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" fillcolor="#4f81bd [3204]" strokecolor="#243f60 [1604]" strokeweight="2.75pt">
                <v:fill opacity="19789f"/>
              </v:roundrect>
            </w:pict>
          </mc:Fallback>
        </mc:AlternateContent>
      </w:r>
      <w:r w:rsidR="0081206E">
        <w:rPr>
          <w:noProof/>
          <w:lang w:eastAsia="en-GB"/>
        </w:rPr>
        <w:drawing>
          <wp:inline distT="0" distB="0" distL="0" distR="0" wp14:anchorId="1DEF2DCB" wp14:editId="65228F64">
            <wp:extent cx="6163200" cy="756000"/>
            <wp:effectExtent l="19050" t="19050" r="9525" b="25400"/>
            <wp:docPr id="14" name="Picture 14" descr="This is a screenshot with a link to Import into Endnote shown under the search result." title="Search results with import to Endnote optio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3200" cy="75600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41E2619" w14:textId="341BE70E" w:rsidR="00413E48" w:rsidRDefault="007C32D3" w:rsidP="007C32D3">
      <w:pPr>
        <w:pStyle w:val="ListParagraph"/>
        <w:numPr>
          <w:ilvl w:val="0"/>
          <w:numId w:val="7"/>
        </w:numPr>
      </w:pPr>
      <w:r>
        <w:t>Clicking on this open your Endnote account and import the citation</w:t>
      </w:r>
    </w:p>
    <w:p w14:paraId="2D7BC99F" w14:textId="77777777" w:rsidR="008B5C19" w:rsidRDefault="008B5C19" w:rsidP="008B5C19"/>
    <w:p w14:paraId="7176E6FB" w14:textId="1E7C33BE" w:rsidR="007C32D3" w:rsidRDefault="007C32D3" w:rsidP="007C32D3">
      <w:pPr>
        <w:pStyle w:val="Heading2"/>
      </w:pPr>
      <w:bookmarkStart w:id="2" w:name="_Toc472519810"/>
      <w:r>
        <w:t>The Google Scholar button</w:t>
      </w:r>
      <w:bookmarkEnd w:id="2"/>
    </w:p>
    <w:p w14:paraId="1DD9B24E" w14:textId="1C10BBB4" w:rsidR="007C32D3" w:rsidRDefault="007C32D3" w:rsidP="007C32D3"/>
    <w:p w14:paraId="48FDA502" w14:textId="03E752E4" w:rsidR="007C32D3" w:rsidRDefault="007C32D3" w:rsidP="007C32D3">
      <w:r>
        <w:t>You can add the plug-in, Google Scholar button to your web browser.  This allows you to search Google Sc</w:t>
      </w:r>
      <w:r w:rsidR="005F37A9">
        <w:t>holar from any web page.  Simply</w:t>
      </w:r>
      <w:r>
        <w:t xml:space="preserve"> highlight the text you want to search on Google Scholar and press the Google Scholar button on yo</w:t>
      </w:r>
      <w:r w:rsidR="00BA3914">
        <w:t>ur</w:t>
      </w:r>
      <w:r>
        <w:t xml:space="preserve"> browser</w:t>
      </w:r>
      <w:r w:rsidR="00BA3914">
        <w:t xml:space="preserve"> address bar.</w:t>
      </w:r>
    </w:p>
    <w:p w14:paraId="5C63B989" w14:textId="3F0848F1" w:rsidR="005F37A9" w:rsidRDefault="005F37A9" w:rsidP="007C32D3">
      <w:r>
        <w:t xml:space="preserve">For example, you could search for a paper from the reference list on a journal article or bibliography in a book chapter.  </w:t>
      </w:r>
    </w:p>
    <w:p w14:paraId="617E1688" w14:textId="4AA8C2B6" w:rsidR="008B5C19" w:rsidRDefault="008B5C19" w:rsidP="008B5C19">
      <w:pPr>
        <w:pStyle w:val="ListParagraph"/>
        <w:numPr>
          <w:ilvl w:val="0"/>
          <w:numId w:val="7"/>
        </w:numPr>
      </w:pPr>
      <w:r>
        <w:t xml:space="preserve">Go to Google Scholar </w:t>
      </w:r>
      <w:hyperlink r:id="rId18" w:history="1">
        <w:r w:rsidRPr="008B5C19">
          <w:rPr>
            <w:rStyle w:val="Hyperlink"/>
          </w:rPr>
          <w:t>scholar.google.co.uk</w:t>
        </w:r>
      </w:hyperlink>
    </w:p>
    <w:p w14:paraId="0BBCC58E" w14:textId="1BE9F6C1" w:rsidR="008B5C19" w:rsidRDefault="008B5C19" w:rsidP="008B5C19">
      <w:pPr>
        <w:pStyle w:val="ListParagraph"/>
        <w:numPr>
          <w:ilvl w:val="0"/>
          <w:numId w:val="7"/>
        </w:numPr>
      </w:pPr>
      <w:r>
        <w:t xml:space="preserve">Click on Settings at the top of the screen </w:t>
      </w:r>
    </w:p>
    <w:p w14:paraId="79AC19FC" w14:textId="6ECB9209" w:rsidR="005F37A9" w:rsidRDefault="00680A37" w:rsidP="008B5C19">
      <w:pPr>
        <w:pStyle w:val="ListParagraph"/>
        <w:numPr>
          <w:ilvl w:val="0"/>
          <w:numId w:val="7"/>
        </w:num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D29DC4B" wp14:editId="3E601BAB">
                <wp:simplePos x="0" y="0"/>
                <wp:positionH relativeFrom="column">
                  <wp:posOffset>5114925</wp:posOffset>
                </wp:positionH>
                <wp:positionV relativeFrom="paragraph">
                  <wp:posOffset>3086735</wp:posOffset>
                </wp:positionV>
                <wp:extent cx="933450" cy="7143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4BC5EC" w14:textId="571462B3" w:rsidR="00680A37" w:rsidRDefault="00680A37">
                            <w:r>
                              <w:t>Click here to install the button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29DC4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402.75pt;margin-top:243.05pt;width:73.5pt;height:56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" strokecolor="#4f81bd [3204]" strokeweight="2pt">
                <v:textbox>
                  <w:txbxContent>
                    <w:p w14:paraId="424BC5EC" w14:textId="571462B3" w:rsidR="00680A37" w:rsidRDefault="00680A37">
                      <w:r>
                        <w:t>Click here to install the button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853F35" wp14:editId="34A71C05">
                <wp:simplePos x="0" y="0"/>
                <wp:positionH relativeFrom="column">
                  <wp:posOffset>4152900</wp:posOffset>
                </wp:positionH>
                <wp:positionV relativeFrom="paragraph">
                  <wp:posOffset>3294380</wp:posOffset>
                </wp:positionV>
                <wp:extent cx="942975" cy="247650"/>
                <wp:effectExtent l="0" t="0" r="28575" b="19050"/>
                <wp:wrapNone/>
                <wp:docPr id="3" name="Left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2476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89E0C1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3" o:spid="_x0000_s1026" type="#_x0000_t66" style="position:absolute;margin-left:327pt;margin-top:259.4pt;width:74.25pt;height:19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" adj="2836" fillcolor="#4f81bd [3204]" strokecolor="#243f60 [1604]" strokeweight="2pt"/>
            </w:pict>
          </mc:Fallback>
        </mc:AlternateContent>
      </w:r>
      <w:r w:rsidR="005F37A9">
        <w:t>Click on Button from the menu on the left, and then on the Install Scholar Button to look up papers as y</w:t>
      </w:r>
      <w:r w:rsidR="008B1834">
        <w:t>ou browse</w:t>
      </w:r>
      <w:r>
        <w:rPr>
          <w:noProof/>
          <w:lang w:eastAsia="en-GB"/>
        </w:rPr>
        <w:drawing>
          <wp:inline distT="0" distB="0" distL="0" distR="0" wp14:anchorId="52EA261E" wp14:editId="01E580E8">
            <wp:extent cx="4392000" cy="3182400"/>
            <wp:effectExtent l="19050" t="19050" r="27940" b="18415"/>
            <wp:docPr id="17" name="Picture 17" descr="This is a screenshot of the Google Scholar button information with a link to install the button.  There is an arrow and a text box indicating where to click to install the button." title="Google Scholar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92000" cy="318240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</w:p>
    <w:p w14:paraId="4452E10D" w14:textId="53654316" w:rsidR="008B5C19" w:rsidRDefault="008B5C19" w:rsidP="005F37A9"/>
    <w:p w14:paraId="5FF7D3E6" w14:textId="2A7CD0ED" w:rsidR="005F37A9" w:rsidRDefault="005F37A9" w:rsidP="005F37A9"/>
    <w:p w14:paraId="0C5BC594" w14:textId="7575C21F" w:rsidR="00BA3914" w:rsidRDefault="005F37A9" w:rsidP="005F37A9">
      <w:pPr>
        <w:pStyle w:val="ListParagraph"/>
        <w:numPr>
          <w:ilvl w:val="0"/>
          <w:numId w:val="8"/>
        </w:numPr>
      </w:pPr>
      <w:r>
        <w:t>The button will appear to the right of your browser search box – as shown above</w:t>
      </w:r>
    </w:p>
    <w:p w14:paraId="3707EEE8" w14:textId="499F37E6" w:rsidR="005F37A9" w:rsidRDefault="00D02651" w:rsidP="005F37A9">
      <w:pPr>
        <w:pStyle w:val="ListParagraph"/>
        <w:numPr>
          <w:ilvl w:val="0"/>
          <w:numId w:val="8"/>
        </w:numPr>
      </w:pPr>
      <w:r>
        <w:t>Highlight text on any web page you  are viewing and press the Google Scholar button to run a search</w:t>
      </w:r>
    </w:p>
    <w:p w14:paraId="69780D99" w14:textId="7C443B35" w:rsidR="00BA3914" w:rsidRPr="007C32D3" w:rsidRDefault="00D02651" w:rsidP="00D02651">
      <w:pPr>
        <w:pStyle w:val="Heading2"/>
      </w:pPr>
      <w:bookmarkStart w:id="4" w:name="_Toc472519811"/>
      <w:r>
        <w:t>Library support for your research</w:t>
      </w:r>
      <w:bookmarkEnd w:id="4"/>
    </w:p>
    <w:p w14:paraId="19A38198" w14:textId="3F52C945" w:rsidR="00D02651" w:rsidRDefault="00D02651" w:rsidP="007C32D3"/>
    <w:p w14:paraId="2560F468" w14:textId="4AD5A52E" w:rsidR="007C32D3" w:rsidRDefault="005A7980" w:rsidP="007C32D3">
      <w:r>
        <w:t>If</w:t>
      </w:r>
      <w:r w:rsidR="00D02651">
        <w:t xml:space="preserve"> you encounter any problems using the settings here, or they have changed, please get in touch.  </w:t>
      </w:r>
    </w:p>
    <w:p w14:paraId="650FA156" w14:textId="02065635" w:rsidR="00D02651" w:rsidRDefault="00D02651" w:rsidP="007C32D3">
      <w:r>
        <w:t>The College Librarians are here to provide tailored one-to-one support for your research</w:t>
      </w:r>
      <w:r w:rsidR="005A7980">
        <w:t>.  We can help with tips for effective searching, identifying key resources, research metrics and using reference management software</w:t>
      </w:r>
      <w:r>
        <w:t xml:space="preserve">.  Please contact us and we will be happy to help: </w:t>
      </w:r>
    </w:p>
    <w:p w14:paraId="2E85EE06" w14:textId="2B9A99EB" w:rsidR="00D02651" w:rsidRDefault="004C42A0" w:rsidP="007C32D3">
      <w:hyperlink r:id="rId20" w:history="1">
        <w:r w:rsidR="00D02651" w:rsidRPr="00CD68FC">
          <w:rPr>
            <w:rStyle w:val="Hyperlink"/>
          </w:rPr>
          <w:t>http://www.gla.ac.uk/services/library/subjectssupport/collegelibrarians/</w:t>
        </w:r>
      </w:hyperlink>
      <w:r w:rsidR="00D02651">
        <w:t xml:space="preserve"> </w:t>
      </w:r>
    </w:p>
    <w:p w14:paraId="31BB8C92" w14:textId="77777777" w:rsidR="00366682" w:rsidRDefault="00366682" w:rsidP="00751F87"/>
    <w:p w14:paraId="1D5BD477" w14:textId="77777777" w:rsidR="00366682" w:rsidRDefault="00366682" w:rsidP="00751F87"/>
    <w:p w14:paraId="2309F5C1" w14:textId="77777777" w:rsidR="00366682" w:rsidRDefault="00366682" w:rsidP="00751F87"/>
    <w:p w14:paraId="10E9B8D4" w14:textId="1CB9E81A" w:rsidR="00413E48" w:rsidRPr="00751F87" w:rsidRDefault="00D02651" w:rsidP="00751F87">
      <w:r>
        <w:t>January 2017</w:t>
      </w:r>
    </w:p>
    <w:sectPr w:rsidR="00413E48" w:rsidRPr="00751F87">
      <w:foot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E003A2" w14:textId="77777777" w:rsidR="00C87A11" w:rsidRDefault="00C87A11" w:rsidP="00BA4E95">
      <w:pPr>
        <w:spacing w:after="0" w:line="240" w:lineRule="auto"/>
      </w:pPr>
      <w:r>
        <w:separator/>
      </w:r>
    </w:p>
  </w:endnote>
  <w:endnote w:type="continuationSeparator" w:id="0">
    <w:p w14:paraId="3B8B46CD" w14:textId="77777777" w:rsidR="00C87A11" w:rsidRDefault="00C87A11" w:rsidP="00BA4E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8510702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3BF1CDA5" w14:textId="492A00DA" w:rsidR="00112BB3" w:rsidRDefault="00BA4E95">
            <w:pPr>
              <w:pStyle w:val="Footer"/>
              <w:jc w:val="center"/>
              <w:rPr>
                <w:b/>
                <w:bCs/>
                <w:sz w:val="24"/>
                <w:szCs w:val="24"/>
              </w:rPr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C42A0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C42A0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  <w:p w14:paraId="466AFFD1" w14:textId="04197C04" w:rsidR="00BA4E95" w:rsidRDefault="00112BB3">
            <w:pPr>
              <w:pStyle w:val="Footer"/>
              <w:jc w:val="center"/>
            </w:pPr>
            <w:r w:rsidRPr="00F15C2E">
              <w:rPr>
                <w:sz w:val="20"/>
                <w:szCs w:val="20"/>
              </w:rPr>
              <w:t xml:space="preserve">This </w:t>
            </w:r>
            <w:r>
              <w:rPr>
                <w:sz w:val="20"/>
                <w:szCs w:val="20"/>
              </w:rPr>
              <w:t xml:space="preserve">work is created by </w:t>
            </w:r>
            <w:r w:rsidR="00DA42D0">
              <w:rPr>
                <w:sz w:val="20"/>
                <w:szCs w:val="20"/>
              </w:rPr>
              <w:t>the College Librarian team</w:t>
            </w:r>
            <w:r>
              <w:rPr>
                <w:sz w:val="20"/>
                <w:szCs w:val="20"/>
              </w:rPr>
              <w:t xml:space="preserve"> </w:t>
            </w:r>
            <w:r w:rsidRPr="00F15C2E">
              <w:rPr>
                <w:sz w:val="20"/>
                <w:szCs w:val="20"/>
              </w:rPr>
              <w:t>for the University of Glasgow Library</w:t>
            </w:r>
            <w:r>
              <w:rPr>
                <w:sz w:val="20"/>
                <w:szCs w:val="20"/>
              </w:rPr>
              <w:t xml:space="preserve"> Knowledge Base and</w:t>
            </w:r>
            <w:r w:rsidRPr="00F15C2E">
              <w:rPr>
                <w:sz w:val="20"/>
                <w:szCs w:val="20"/>
              </w:rPr>
              <w:t xml:space="preserve"> is licensed  </w:t>
            </w:r>
            <w:r w:rsidRPr="00F15C2E"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 xml:space="preserve">               </w:t>
            </w:r>
            <w:r w:rsidRPr="00F15C2E">
              <w:rPr>
                <w:sz w:val="20"/>
                <w:szCs w:val="20"/>
              </w:rPr>
              <w:t xml:space="preserve">under a </w:t>
            </w:r>
            <w:hyperlink r:id="rId1" w:tgtFrame="_blank" w:history="1">
              <w:r w:rsidRPr="00F15C2E">
                <w:rPr>
                  <w:rStyle w:val="Hyperlink"/>
                  <w:sz w:val="20"/>
                  <w:szCs w:val="20"/>
                </w:rPr>
                <w:t>Creative Commons Attribution-Non Commercial-ShareAlike 4.0 International License</w:t>
              </w:r>
            </w:hyperlink>
          </w:p>
        </w:sdtContent>
      </w:sdt>
    </w:sdtContent>
  </w:sdt>
  <w:p w14:paraId="11E4DCB4" w14:textId="77777777" w:rsidR="00BA4E95" w:rsidRDefault="00112BB3">
    <w:pPr>
      <w:pStyle w:val="Footer"/>
    </w:pPr>
    <w:r>
      <w:t xml:space="preserve">                                                                               </w:t>
    </w:r>
    <w:r>
      <w:rPr>
        <w:noProof/>
        <w:lang w:eastAsia="en-GB"/>
      </w:rPr>
      <w:drawing>
        <wp:inline distT="0" distB="0" distL="0" distR="0" wp14:anchorId="722CAB24" wp14:editId="36AE7359">
          <wp:extent cx="742950" cy="300341"/>
          <wp:effectExtent l="0" t="0" r="0" b="5080"/>
          <wp:docPr id="33" name="Picture 33">
            <a:hlinkClick xmlns:a="http://schemas.openxmlformats.org/drawingml/2006/main" r:id="rId1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 imag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856" cy="3043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31B6B7" w14:textId="77777777" w:rsidR="00C87A11" w:rsidRDefault="00C87A11" w:rsidP="00BA4E95">
      <w:pPr>
        <w:spacing w:after="0" w:line="240" w:lineRule="auto"/>
      </w:pPr>
      <w:r>
        <w:separator/>
      </w:r>
    </w:p>
  </w:footnote>
  <w:footnote w:type="continuationSeparator" w:id="0">
    <w:p w14:paraId="34A6EDE9" w14:textId="77777777" w:rsidR="00C87A11" w:rsidRDefault="00C87A11" w:rsidP="00BA4E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5F1DAE"/>
    <w:multiLevelType w:val="hybridMultilevel"/>
    <w:tmpl w:val="A55C59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4559B4"/>
    <w:multiLevelType w:val="hybridMultilevel"/>
    <w:tmpl w:val="156629C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64D2D09"/>
    <w:multiLevelType w:val="hybridMultilevel"/>
    <w:tmpl w:val="D4C04E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515104"/>
    <w:multiLevelType w:val="hybridMultilevel"/>
    <w:tmpl w:val="85103C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60261D"/>
    <w:multiLevelType w:val="hybridMultilevel"/>
    <w:tmpl w:val="A24CBA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6262D8"/>
    <w:multiLevelType w:val="hybridMultilevel"/>
    <w:tmpl w:val="74D6A1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8B6C3F"/>
    <w:multiLevelType w:val="hybridMultilevel"/>
    <w:tmpl w:val="F65811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9A3247"/>
    <w:multiLevelType w:val="hybridMultilevel"/>
    <w:tmpl w:val="0FE29D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6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E95"/>
    <w:rsid w:val="0001098F"/>
    <w:rsid w:val="00014073"/>
    <w:rsid w:val="00016EB0"/>
    <w:rsid w:val="00031867"/>
    <w:rsid w:val="000415EC"/>
    <w:rsid w:val="00084CA4"/>
    <w:rsid w:val="00087366"/>
    <w:rsid w:val="000A2BED"/>
    <w:rsid w:val="000C7EC7"/>
    <w:rsid w:val="000D4235"/>
    <w:rsid w:val="001009DA"/>
    <w:rsid w:val="00112BB3"/>
    <w:rsid w:val="001411E3"/>
    <w:rsid w:val="001417CF"/>
    <w:rsid w:val="001750C4"/>
    <w:rsid w:val="001F3E39"/>
    <w:rsid w:val="0021750C"/>
    <w:rsid w:val="00243C26"/>
    <w:rsid w:val="002A7A4E"/>
    <w:rsid w:val="002C0B3E"/>
    <w:rsid w:val="00366682"/>
    <w:rsid w:val="00377544"/>
    <w:rsid w:val="003D36B5"/>
    <w:rsid w:val="00413E48"/>
    <w:rsid w:val="00425DEB"/>
    <w:rsid w:val="004A4AD2"/>
    <w:rsid w:val="004C42A0"/>
    <w:rsid w:val="004F71E5"/>
    <w:rsid w:val="005351E0"/>
    <w:rsid w:val="00584E2E"/>
    <w:rsid w:val="005A7980"/>
    <w:rsid w:val="005B1DC7"/>
    <w:rsid w:val="005B2E58"/>
    <w:rsid w:val="005D6BA8"/>
    <w:rsid w:val="005F37A9"/>
    <w:rsid w:val="00652F6D"/>
    <w:rsid w:val="00680A37"/>
    <w:rsid w:val="006F09F7"/>
    <w:rsid w:val="006F6AF5"/>
    <w:rsid w:val="00704B40"/>
    <w:rsid w:val="00751F87"/>
    <w:rsid w:val="00753C0E"/>
    <w:rsid w:val="007824B0"/>
    <w:rsid w:val="007C32D3"/>
    <w:rsid w:val="007D2055"/>
    <w:rsid w:val="007E006F"/>
    <w:rsid w:val="0081206E"/>
    <w:rsid w:val="00830388"/>
    <w:rsid w:val="00833960"/>
    <w:rsid w:val="008474EE"/>
    <w:rsid w:val="008576AE"/>
    <w:rsid w:val="008B1834"/>
    <w:rsid w:val="008B5C19"/>
    <w:rsid w:val="008C067F"/>
    <w:rsid w:val="008D28D4"/>
    <w:rsid w:val="008D6CE7"/>
    <w:rsid w:val="008F7FC8"/>
    <w:rsid w:val="009518AD"/>
    <w:rsid w:val="00987DF9"/>
    <w:rsid w:val="009904AB"/>
    <w:rsid w:val="00990EDA"/>
    <w:rsid w:val="009B2319"/>
    <w:rsid w:val="009E1133"/>
    <w:rsid w:val="009E14D3"/>
    <w:rsid w:val="009F3525"/>
    <w:rsid w:val="00A05E48"/>
    <w:rsid w:val="00A515AF"/>
    <w:rsid w:val="00A51EE9"/>
    <w:rsid w:val="00A6539B"/>
    <w:rsid w:val="00B01D83"/>
    <w:rsid w:val="00BA3914"/>
    <w:rsid w:val="00BA4E95"/>
    <w:rsid w:val="00C046E6"/>
    <w:rsid w:val="00C06755"/>
    <w:rsid w:val="00C27674"/>
    <w:rsid w:val="00C3650A"/>
    <w:rsid w:val="00C87A11"/>
    <w:rsid w:val="00D02651"/>
    <w:rsid w:val="00D22811"/>
    <w:rsid w:val="00D24C3D"/>
    <w:rsid w:val="00D55657"/>
    <w:rsid w:val="00DA42D0"/>
    <w:rsid w:val="00DF2485"/>
    <w:rsid w:val="00DF43E6"/>
    <w:rsid w:val="00DF6816"/>
    <w:rsid w:val="00E05594"/>
    <w:rsid w:val="00E07DA5"/>
    <w:rsid w:val="00E300CA"/>
    <w:rsid w:val="00E828C2"/>
    <w:rsid w:val="00ED3A2D"/>
    <w:rsid w:val="00F04D25"/>
    <w:rsid w:val="00F37259"/>
    <w:rsid w:val="00FE0810"/>
    <w:rsid w:val="00FE2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618E8234"/>
  <w15:docId w15:val="{33AE2365-5125-465F-A3A6-E0D9D6B48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4E95"/>
  </w:style>
  <w:style w:type="paragraph" w:styleId="Heading1">
    <w:name w:val="heading 1"/>
    <w:basedOn w:val="Normal"/>
    <w:next w:val="Normal"/>
    <w:link w:val="Heading1Char"/>
    <w:uiPriority w:val="9"/>
    <w:qFormat/>
    <w:rsid w:val="00E300CA"/>
    <w:pPr>
      <w:keepNext/>
      <w:keepLines/>
      <w:pBdr>
        <w:bottom w:val="single" w:sz="4" w:space="1" w:color="auto"/>
        <w:right w:val="single" w:sz="4" w:space="4" w:color="auto"/>
      </w:pBdr>
      <w:spacing w:before="480" w:after="0"/>
      <w:outlineLvl w:val="0"/>
    </w:pPr>
    <w:rPr>
      <w:rFonts w:ascii="Calibri" w:eastAsiaTheme="majorEastAsia" w:hAnsi="Calibri" w:cstheme="majorBidi"/>
      <w:b/>
      <w:bCs/>
      <w:color w:val="003865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00CA"/>
    <w:pPr>
      <w:keepNext/>
      <w:keepLines/>
      <w:shd w:val="clear" w:color="auto" w:fill="003865"/>
      <w:spacing w:before="200" w:after="0"/>
      <w:outlineLvl w:val="1"/>
    </w:pPr>
    <w:rPr>
      <w:rFonts w:eastAsiaTheme="majorEastAsia" w:cstheme="majorBidi"/>
      <w:bCs/>
      <w:color w:val="FFFFFF" w:themeColor="background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300CA"/>
    <w:pPr>
      <w:keepNext/>
      <w:keepLines/>
      <w:pBdr>
        <w:top w:val="single" w:sz="4" w:space="1" w:color="auto"/>
        <w:right w:val="single" w:sz="4" w:space="4" w:color="auto"/>
      </w:pBdr>
      <w:spacing w:before="200" w:after="0"/>
      <w:outlineLvl w:val="2"/>
    </w:pPr>
    <w:rPr>
      <w:rFonts w:ascii="Calibri" w:eastAsiaTheme="majorEastAsia" w:hAnsi="Calibri" w:cstheme="majorBidi"/>
      <w:b/>
      <w:bCs/>
      <w:color w:val="003865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300CA"/>
    <w:rPr>
      <w:rFonts w:ascii="Calibri" w:eastAsiaTheme="majorEastAsia" w:hAnsi="Calibri" w:cstheme="majorBidi"/>
      <w:b/>
      <w:bCs/>
      <w:color w:val="003865"/>
      <w:sz w:val="40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BA4E95"/>
    <w:pPr>
      <w:outlineLvl w:val="9"/>
    </w:pPr>
    <w:rPr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4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4E9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A4E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4E95"/>
  </w:style>
  <w:style w:type="paragraph" w:styleId="Footer">
    <w:name w:val="footer"/>
    <w:basedOn w:val="Normal"/>
    <w:link w:val="FooterChar"/>
    <w:uiPriority w:val="99"/>
    <w:unhideWhenUsed/>
    <w:rsid w:val="00BA4E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4E95"/>
  </w:style>
  <w:style w:type="character" w:styleId="Hyperlink">
    <w:name w:val="Hyperlink"/>
    <w:basedOn w:val="DefaultParagraphFont"/>
    <w:uiPriority w:val="99"/>
    <w:unhideWhenUsed/>
    <w:rsid w:val="00112BB3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E300CA"/>
    <w:rPr>
      <w:rFonts w:eastAsiaTheme="majorEastAsia" w:cstheme="majorBidi"/>
      <w:bCs/>
      <w:color w:val="FFFFFF" w:themeColor="background1"/>
      <w:sz w:val="36"/>
      <w:szCs w:val="26"/>
      <w:shd w:val="clear" w:color="auto" w:fill="003865"/>
    </w:rPr>
  </w:style>
  <w:style w:type="character" w:customStyle="1" w:styleId="Heading3Char">
    <w:name w:val="Heading 3 Char"/>
    <w:basedOn w:val="DefaultParagraphFont"/>
    <w:link w:val="Heading3"/>
    <w:uiPriority w:val="9"/>
    <w:rsid w:val="00E300CA"/>
    <w:rPr>
      <w:rFonts w:ascii="Calibri" w:eastAsiaTheme="majorEastAsia" w:hAnsi="Calibri" w:cstheme="majorBidi"/>
      <w:b/>
      <w:bCs/>
      <w:color w:val="003865"/>
      <w:sz w:val="36"/>
    </w:rPr>
  </w:style>
  <w:style w:type="paragraph" w:styleId="TOAHeading">
    <w:name w:val="toa heading"/>
    <w:basedOn w:val="Normal"/>
    <w:next w:val="Normal"/>
    <w:uiPriority w:val="99"/>
    <w:semiHidden/>
    <w:unhideWhenUsed/>
    <w:rsid w:val="007D205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table" w:styleId="TableGrid">
    <w:name w:val="Table Grid"/>
    <w:basedOn w:val="TableNormal"/>
    <w:uiPriority w:val="59"/>
    <w:rsid w:val="005351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425DEB"/>
    <w:pPr>
      <w:spacing w:after="0" w:line="240" w:lineRule="auto"/>
    </w:pPr>
  </w:style>
  <w:style w:type="paragraph" w:styleId="TOC1">
    <w:name w:val="toc 1"/>
    <w:basedOn w:val="Normal"/>
    <w:next w:val="Normal"/>
    <w:autoRedefine/>
    <w:uiPriority w:val="39"/>
    <w:unhideWhenUsed/>
    <w:rsid w:val="00016EB0"/>
    <w:pPr>
      <w:spacing w:after="100"/>
    </w:pPr>
  </w:style>
  <w:style w:type="paragraph" w:styleId="ListParagraph">
    <w:name w:val="List Paragraph"/>
    <w:basedOn w:val="Normal"/>
    <w:uiPriority w:val="34"/>
    <w:qFormat/>
    <w:rsid w:val="00A05E48"/>
    <w:pPr>
      <w:ind w:left="720"/>
      <w:contextualSpacing/>
    </w:pPr>
  </w:style>
  <w:style w:type="paragraph" w:styleId="TOC2">
    <w:name w:val="toc 2"/>
    <w:basedOn w:val="Normal"/>
    <w:next w:val="Normal"/>
    <w:autoRedefine/>
    <w:uiPriority w:val="39"/>
    <w:unhideWhenUsed/>
    <w:rsid w:val="009904AB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79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png"/><Relationship Id="rId18" Type="http://schemas.openxmlformats.org/officeDocument/2006/relationships/hyperlink" Target="https://gla-my.sharepoint.com/personal/lynn_irvine_glasgow_ac_uk/Documents/scholar.google.co.uk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://www.gla.ac.uk/services/library/subjectssupport/collegelibrarian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s://gla-my.sharepoint.com/personal/lynn_irvine_glasgow_ac_uk/Documents/scholar.google.co.uk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scholar.google.co.uk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g"/><Relationship Id="rId1" Type="http://schemas.openxmlformats.org/officeDocument/2006/relationships/hyperlink" Target="https://creativecommons.org/licenses/by-nc-sa/4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D84E73-FAE4-403B-A7EE-223558062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614C9533.dotm</Template>
  <TotalTime>0</TotalTime>
  <Pages>7</Pages>
  <Words>578</Words>
  <Characters>3300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Glasgow</Company>
  <LinksUpToDate>false</LinksUpToDate>
  <CharactersWithSpaces>3871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 Walters</dc:creator>
  <cp:lastModifiedBy>Lynn Irvine</cp:lastModifiedBy>
  <cp:revision>2</cp:revision>
  <dcterms:created xsi:type="dcterms:W3CDTF">2017-01-24T12:19:00Z</dcterms:created>
  <dcterms:modified xsi:type="dcterms:W3CDTF">2017-01-24T12:19:00Z</dcterms:modified>
</cp:coreProperties>
</file>